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795" w:rsidRDefault="00354795" w:rsidP="00E043F0">
      <w:pPr>
        <w:jc w:val="center"/>
        <w:rPr>
          <w:rFonts w:ascii="Times New Roman" w:hAnsi="Times New Roman"/>
          <w:b/>
          <w:sz w:val="28"/>
          <w:szCs w:val="28"/>
        </w:rPr>
      </w:pPr>
      <w:r w:rsidRPr="00E043F0">
        <w:rPr>
          <w:rFonts w:ascii="Times New Roman" w:hAnsi="Times New Roman"/>
          <w:b/>
          <w:sz w:val="28"/>
          <w:szCs w:val="28"/>
        </w:rPr>
        <w:t>Муниципальный этап краевого форума «Молодежь и наука»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54795" w:rsidRDefault="00354795" w:rsidP="00E043F0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E043F0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E043F0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E043F0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E043F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Номинация: Социально – гуманитарная секция.</w:t>
      </w:r>
    </w:p>
    <w:p w:rsidR="00354795" w:rsidRDefault="00354795" w:rsidP="00E043F0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E043F0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E043F0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E043F0">
      <w:pPr>
        <w:jc w:val="center"/>
        <w:rPr>
          <w:rFonts w:ascii="Times New Roman" w:hAnsi="Times New Roman"/>
          <w:b/>
          <w:sz w:val="48"/>
          <w:szCs w:val="48"/>
        </w:rPr>
      </w:pPr>
      <w:r w:rsidRPr="00E043F0">
        <w:rPr>
          <w:rFonts w:ascii="Times New Roman" w:hAnsi="Times New Roman"/>
          <w:b/>
          <w:sz w:val="48"/>
          <w:szCs w:val="48"/>
        </w:rPr>
        <w:t>Великая Отечественная война в истории моего села</w:t>
      </w:r>
      <w:r>
        <w:rPr>
          <w:rFonts w:ascii="Times New Roman" w:hAnsi="Times New Roman"/>
          <w:b/>
          <w:sz w:val="48"/>
          <w:szCs w:val="48"/>
        </w:rPr>
        <w:t>.</w:t>
      </w:r>
    </w:p>
    <w:p w:rsidR="00354795" w:rsidRDefault="00354795" w:rsidP="00E043F0">
      <w:pPr>
        <w:jc w:val="center"/>
        <w:rPr>
          <w:rFonts w:ascii="Times New Roman" w:hAnsi="Times New Roman"/>
          <w:b/>
          <w:sz w:val="48"/>
          <w:szCs w:val="48"/>
        </w:rPr>
      </w:pPr>
    </w:p>
    <w:p w:rsidR="00354795" w:rsidRDefault="00354795" w:rsidP="00E043F0">
      <w:pPr>
        <w:jc w:val="center"/>
        <w:rPr>
          <w:rFonts w:ascii="Times New Roman" w:hAnsi="Times New Roman"/>
          <w:b/>
          <w:sz w:val="48"/>
          <w:szCs w:val="48"/>
        </w:rPr>
      </w:pPr>
    </w:p>
    <w:p w:rsidR="00354795" w:rsidRDefault="00354795" w:rsidP="00E043F0">
      <w:pPr>
        <w:jc w:val="center"/>
        <w:rPr>
          <w:rFonts w:ascii="Times New Roman" w:hAnsi="Times New Roman"/>
          <w:b/>
          <w:sz w:val="48"/>
          <w:szCs w:val="48"/>
        </w:rPr>
      </w:pPr>
    </w:p>
    <w:p w:rsidR="00354795" w:rsidRDefault="00354795" w:rsidP="00E043F0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Автор: Егорова Дарья, 10 класс,</w:t>
      </w:r>
    </w:p>
    <w:p w:rsidR="00354795" w:rsidRDefault="00354795" w:rsidP="00E043F0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МКОУ «Верещагинская СОШ.</w:t>
      </w:r>
    </w:p>
    <w:p w:rsidR="00354795" w:rsidRDefault="00354795" w:rsidP="00E043F0">
      <w:pPr>
        <w:jc w:val="right"/>
        <w:rPr>
          <w:rFonts w:ascii="Times New Roman" w:hAnsi="Times New Roman"/>
          <w:b/>
          <w:sz w:val="28"/>
          <w:szCs w:val="28"/>
        </w:rPr>
      </w:pPr>
    </w:p>
    <w:p w:rsidR="00354795" w:rsidRDefault="00354795" w:rsidP="00E043F0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Руководитель: Т.А. Сидорова,</w:t>
      </w:r>
    </w:p>
    <w:p w:rsidR="00354795" w:rsidRDefault="00354795" w:rsidP="00E043F0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истории и обществознания,</w:t>
      </w:r>
    </w:p>
    <w:p w:rsidR="00354795" w:rsidRDefault="00354795" w:rsidP="00E043F0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МКОУ «Верещагинская СОШ».</w:t>
      </w:r>
    </w:p>
    <w:p w:rsidR="00354795" w:rsidRDefault="00354795" w:rsidP="00E043F0">
      <w:pPr>
        <w:jc w:val="right"/>
        <w:rPr>
          <w:rFonts w:ascii="Times New Roman" w:hAnsi="Times New Roman"/>
          <w:b/>
          <w:sz w:val="28"/>
          <w:szCs w:val="28"/>
        </w:rPr>
      </w:pPr>
    </w:p>
    <w:p w:rsidR="00354795" w:rsidRDefault="00354795" w:rsidP="00E043F0">
      <w:pPr>
        <w:jc w:val="right"/>
        <w:rPr>
          <w:rFonts w:ascii="Times New Roman" w:hAnsi="Times New Roman"/>
          <w:b/>
          <w:sz w:val="28"/>
          <w:szCs w:val="28"/>
        </w:rPr>
      </w:pPr>
    </w:p>
    <w:p w:rsidR="00354795" w:rsidRDefault="00354795" w:rsidP="00E043F0">
      <w:pPr>
        <w:jc w:val="right"/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2015 год.</w:t>
      </w:r>
    </w:p>
    <w:p w:rsidR="00354795" w:rsidRDefault="00354795" w:rsidP="00E043F0">
      <w:pPr>
        <w:jc w:val="right"/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  <w:r w:rsidRPr="0027520D">
        <w:rPr>
          <w:rFonts w:ascii="Times New Roman" w:hAnsi="Times New Roman"/>
          <w:b/>
          <w:sz w:val="28"/>
          <w:szCs w:val="28"/>
        </w:rPr>
        <w:t>Содержание</w:t>
      </w:r>
    </w:p>
    <w:p w:rsidR="00354795" w:rsidRPr="0064104F" w:rsidRDefault="00354795" w:rsidP="0059604E">
      <w:pPr>
        <w:jc w:val="center"/>
        <w:rPr>
          <w:b/>
        </w:rPr>
      </w:pPr>
    </w:p>
    <w:p w:rsidR="00354795" w:rsidRPr="00C116D7" w:rsidRDefault="00354795" w:rsidP="0059604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smartTag w:uri="urn:schemas-microsoft-com:office:smarttags" w:element="place">
        <w:r w:rsidRPr="0027520D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27520D">
          <w:rPr>
            <w:rFonts w:ascii="Times New Roman" w:hAnsi="Times New Roman"/>
            <w:b/>
            <w:sz w:val="28"/>
            <w:szCs w:val="28"/>
          </w:rPr>
          <w:t>.</w:t>
        </w:r>
      </w:smartTag>
      <w:r>
        <w:rPr>
          <w:rFonts w:ascii="Times New Roman" w:hAnsi="Times New Roman"/>
          <w:b/>
          <w:sz w:val="28"/>
          <w:szCs w:val="28"/>
        </w:rPr>
        <w:t xml:space="preserve"> </w:t>
      </w:r>
      <w:r w:rsidRPr="0027520D">
        <w:rPr>
          <w:rFonts w:ascii="Times New Roman" w:hAnsi="Times New Roman"/>
          <w:b/>
          <w:sz w:val="28"/>
          <w:szCs w:val="28"/>
        </w:rPr>
        <w:t>Введение</w:t>
      </w:r>
      <w:r w:rsidRPr="00C116D7">
        <w:rPr>
          <w:rFonts w:ascii="Times New Roman" w:hAnsi="Times New Roman"/>
          <w:sz w:val="28"/>
          <w:szCs w:val="28"/>
        </w:rPr>
        <w:t>………………………………………………………</w:t>
      </w:r>
      <w:r>
        <w:rPr>
          <w:rFonts w:ascii="Times New Roman" w:hAnsi="Times New Roman"/>
          <w:sz w:val="28"/>
          <w:szCs w:val="28"/>
        </w:rPr>
        <w:t>……</w:t>
      </w:r>
      <w:r w:rsidRPr="00C116D7">
        <w:rPr>
          <w:rFonts w:ascii="Times New Roman" w:hAnsi="Times New Roman"/>
          <w:sz w:val="28"/>
          <w:szCs w:val="28"/>
        </w:rPr>
        <w:t>3</w:t>
      </w:r>
    </w:p>
    <w:p w:rsidR="00354795" w:rsidRPr="006210C8" w:rsidRDefault="00354795" w:rsidP="0059604E">
      <w:pPr>
        <w:rPr>
          <w:i/>
          <w:sz w:val="28"/>
          <w:szCs w:val="28"/>
          <w:u w:val="single"/>
        </w:rPr>
      </w:pPr>
    </w:p>
    <w:p w:rsidR="00354795" w:rsidRDefault="00354795" w:rsidP="0059604E">
      <w:pPr>
        <w:rPr>
          <w:rFonts w:ascii="Times New Roman" w:hAnsi="Times New Roman"/>
          <w:b/>
          <w:color w:val="000000"/>
          <w:sz w:val="28"/>
          <w:szCs w:val="28"/>
        </w:rPr>
      </w:pPr>
      <w:r w:rsidRPr="0027520D">
        <w:rPr>
          <w:rFonts w:ascii="Times New Roman" w:hAnsi="Times New Roman"/>
          <w:b/>
          <w:color w:val="000000"/>
          <w:sz w:val="28"/>
          <w:szCs w:val="28"/>
          <w:lang w:val="en-US"/>
        </w:rPr>
        <w:t>II</w:t>
      </w:r>
      <w:r w:rsidRPr="0027520D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27520D">
        <w:rPr>
          <w:rFonts w:ascii="Times New Roman" w:hAnsi="Times New Roman"/>
          <w:b/>
          <w:color w:val="000000"/>
          <w:sz w:val="28"/>
          <w:szCs w:val="28"/>
        </w:rPr>
        <w:t>Основная часть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354795" w:rsidRPr="006210C8" w:rsidRDefault="00354795" w:rsidP="0059604E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2.1.Никто не забыт. Ничто не забыто.   ………………………………4</w:t>
      </w:r>
    </w:p>
    <w:p w:rsidR="00354795" w:rsidRPr="0027520D" w:rsidRDefault="00354795" w:rsidP="0059604E">
      <w:pPr>
        <w:rPr>
          <w:rFonts w:ascii="Times New Roman" w:hAnsi="Times New Roman"/>
          <w:color w:val="000000"/>
          <w:sz w:val="28"/>
          <w:szCs w:val="28"/>
          <w:shd w:val="clear" w:color="auto" w:fill="CBD3D6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2.2.Мои односельчане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27520D">
        <w:rPr>
          <w:rFonts w:ascii="Times New Roman" w:hAnsi="Times New Roman"/>
          <w:color w:val="000000"/>
          <w:sz w:val="28"/>
          <w:szCs w:val="28"/>
        </w:rPr>
        <w:t>годы Великой Отечественной войны</w:t>
      </w:r>
      <w:r>
        <w:rPr>
          <w:rFonts w:ascii="Times New Roman" w:hAnsi="Times New Roman"/>
          <w:color w:val="000000"/>
          <w:sz w:val="28"/>
          <w:szCs w:val="28"/>
        </w:rPr>
        <w:t>….…. 5</w:t>
      </w:r>
    </w:p>
    <w:p w:rsidR="00354795" w:rsidRPr="006210C8" w:rsidRDefault="00354795" w:rsidP="0059604E">
      <w:pPr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III</w:t>
      </w:r>
      <w:r w:rsidRPr="0027520D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За</w:t>
      </w:r>
      <w:r w:rsidRPr="0027520D">
        <w:rPr>
          <w:rFonts w:ascii="Times New Roman" w:hAnsi="Times New Roman"/>
          <w:b/>
          <w:color w:val="000000"/>
          <w:sz w:val="28"/>
          <w:szCs w:val="28"/>
        </w:rPr>
        <w:t xml:space="preserve">ключение </w:t>
      </w:r>
      <w:r>
        <w:rPr>
          <w:rFonts w:ascii="Times New Roman" w:hAnsi="Times New Roman"/>
          <w:color w:val="000000"/>
          <w:sz w:val="28"/>
          <w:szCs w:val="28"/>
        </w:rPr>
        <w:t>…………………………………………………….…..9</w:t>
      </w:r>
    </w:p>
    <w:p w:rsidR="00354795" w:rsidRDefault="00354795" w:rsidP="0059604E">
      <w:pPr>
        <w:rPr>
          <w:rFonts w:ascii="Times New Roman" w:hAnsi="Times New Roman"/>
          <w:sz w:val="28"/>
          <w:szCs w:val="28"/>
        </w:rPr>
      </w:pPr>
      <w:r w:rsidRPr="007D3D9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9E5FDE">
        <w:rPr>
          <w:rFonts w:ascii="Times New Roman" w:hAnsi="Times New Roman"/>
          <w:b/>
          <w:sz w:val="28"/>
          <w:szCs w:val="28"/>
        </w:rPr>
        <w:t>.</w:t>
      </w:r>
      <w:r w:rsidRPr="007D3D93">
        <w:rPr>
          <w:rFonts w:ascii="Times New Roman" w:hAnsi="Times New Roman"/>
          <w:b/>
          <w:sz w:val="28"/>
          <w:szCs w:val="28"/>
        </w:rPr>
        <w:t>Список литературы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…………………………………………….10</w:t>
      </w:r>
    </w:p>
    <w:p w:rsidR="00354795" w:rsidRPr="002D73A4" w:rsidRDefault="00354795" w:rsidP="0059604E">
      <w:pPr>
        <w:rPr>
          <w:rFonts w:ascii="Times New Roman" w:hAnsi="Times New Roman"/>
          <w:b/>
          <w:sz w:val="28"/>
          <w:szCs w:val="28"/>
        </w:rPr>
      </w:pPr>
      <w:r w:rsidRPr="007D3D93"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 xml:space="preserve">. Приложения </w:t>
      </w:r>
      <w:r w:rsidRPr="002D73A4">
        <w:rPr>
          <w:rFonts w:ascii="Times New Roman" w:hAnsi="Times New Roman"/>
          <w:sz w:val="28"/>
          <w:szCs w:val="28"/>
        </w:rPr>
        <w:t>………………………………………………………</w:t>
      </w:r>
      <w:r>
        <w:rPr>
          <w:rFonts w:ascii="Times New Roman" w:hAnsi="Times New Roman"/>
          <w:sz w:val="28"/>
          <w:szCs w:val="28"/>
        </w:rPr>
        <w:t>.</w:t>
      </w:r>
      <w:r w:rsidRPr="002D73A4">
        <w:rPr>
          <w:rFonts w:ascii="Times New Roman" w:hAnsi="Times New Roman"/>
          <w:sz w:val="28"/>
          <w:szCs w:val="28"/>
        </w:rPr>
        <w:t>.11</w:t>
      </w:r>
    </w:p>
    <w:p w:rsidR="00354795" w:rsidRPr="0027520D" w:rsidRDefault="00354795" w:rsidP="0059604E">
      <w:pPr>
        <w:jc w:val="both"/>
        <w:rPr>
          <w:sz w:val="28"/>
          <w:szCs w:val="28"/>
        </w:rPr>
      </w:pPr>
    </w:p>
    <w:p w:rsidR="00354795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Pr="009E5FDE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Pr="009E5FDE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27520D">
        <w:rPr>
          <w:rFonts w:ascii="Times New Roman" w:hAnsi="Times New Roman"/>
          <w:b/>
          <w:sz w:val="28"/>
          <w:szCs w:val="28"/>
        </w:rPr>
        <w:t>Введение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354795" w:rsidRPr="00F750B7" w:rsidRDefault="00354795" w:rsidP="0059604E">
      <w:pPr>
        <w:spacing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27520D">
        <w:rPr>
          <w:rFonts w:ascii="Times New Roman" w:hAnsi="Times New Roman"/>
          <w:sz w:val="28"/>
          <w:szCs w:val="28"/>
        </w:rPr>
        <w:t>Моя исследовательская работа, связана с решением творческой задачи в области антифашистской пропаганды, патриотизма</w:t>
      </w:r>
      <w:r w:rsidRPr="0027520D">
        <w:rPr>
          <w:rFonts w:ascii="Times New Roman" w:hAnsi="Times New Roman"/>
          <w:bCs/>
          <w:kern w:val="36"/>
          <w:sz w:val="28"/>
          <w:szCs w:val="28"/>
        </w:rPr>
        <w:t>,</w:t>
      </w:r>
      <w:r w:rsidRPr="0027520D">
        <w:rPr>
          <w:rFonts w:ascii="Times New Roman" w:hAnsi="Times New Roman"/>
          <w:bCs/>
          <w:sz w:val="28"/>
          <w:szCs w:val="28"/>
        </w:rPr>
        <w:t xml:space="preserve"> </w:t>
      </w:r>
      <w:r w:rsidRPr="0027520D">
        <w:rPr>
          <w:rFonts w:ascii="Times New Roman" w:hAnsi="Times New Roman"/>
          <w:sz w:val="28"/>
          <w:szCs w:val="28"/>
        </w:rPr>
        <w:t>развития</w:t>
      </w:r>
      <w:r w:rsidRPr="008566A1">
        <w:rPr>
          <w:rFonts w:ascii="Times New Roman" w:hAnsi="Times New Roman"/>
          <w:sz w:val="28"/>
          <w:szCs w:val="28"/>
        </w:rPr>
        <w:t xml:space="preserve"> </w:t>
      </w:r>
      <w:r w:rsidRPr="0027520D">
        <w:rPr>
          <w:rFonts w:ascii="Times New Roman" w:hAnsi="Times New Roman"/>
          <w:sz w:val="28"/>
          <w:szCs w:val="28"/>
        </w:rPr>
        <w:t>трепетного отношения к истории своей страны, своего народа, своей семьи, через сохранение памяти предков, участвовавших в борьбе за свободу и независимость своей Отчизны</w:t>
      </w:r>
    </w:p>
    <w:p w:rsidR="00354795" w:rsidRDefault="00354795" w:rsidP="0059604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4656F">
        <w:rPr>
          <w:rFonts w:ascii="Times New Roman" w:hAnsi="Times New Roman"/>
          <w:b/>
          <w:color w:val="000000"/>
          <w:sz w:val="28"/>
          <w:szCs w:val="28"/>
        </w:rPr>
        <w:t>Научная значимость работы заключается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в выявлении условий</w:t>
      </w:r>
      <w:r w:rsidRPr="008566A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7520D">
        <w:rPr>
          <w:rFonts w:ascii="Times New Roman" w:hAnsi="Times New Roman"/>
          <w:color w:val="000000"/>
          <w:sz w:val="28"/>
          <w:szCs w:val="28"/>
        </w:rPr>
        <w:t>жизни людей</w:t>
      </w:r>
      <w:r>
        <w:rPr>
          <w:rFonts w:ascii="Times New Roman" w:hAnsi="Times New Roman"/>
          <w:color w:val="000000"/>
          <w:sz w:val="28"/>
          <w:szCs w:val="28"/>
        </w:rPr>
        <w:t>, их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выживания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в суровые годы во</w:t>
      </w:r>
      <w:r>
        <w:rPr>
          <w:rFonts w:ascii="Times New Roman" w:hAnsi="Times New Roman"/>
          <w:color w:val="000000"/>
          <w:sz w:val="28"/>
          <w:szCs w:val="28"/>
        </w:rPr>
        <w:t>йны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тяжёлого труда</w:t>
      </w:r>
      <w:r w:rsidRPr="008566A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7520D">
        <w:rPr>
          <w:rFonts w:ascii="Times New Roman" w:hAnsi="Times New Roman"/>
          <w:color w:val="000000"/>
          <w:sz w:val="28"/>
          <w:szCs w:val="28"/>
        </w:rPr>
        <w:t>в военные годы,</w:t>
      </w:r>
      <w:r>
        <w:rPr>
          <w:rFonts w:ascii="Times New Roman" w:hAnsi="Times New Roman"/>
          <w:color w:val="000000"/>
          <w:sz w:val="28"/>
          <w:szCs w:val="28"/>
        </w:rPr>
        <w:t xml:space="preserve"> жертв, принесённых во имя Победы.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Людей </w:t>
      </w:r>
      <w:r w:rsidRPr="0027520D">
        <w:rPr>
          <w:rFonts w:ascii="Times New Roman" w:hAnsi="Times New Roman"/>
          <w:color w:val="000000"/>
          <w:sz w:val="28"/>
          <w:szCs w:val="28"/>
        </w:rPr>
        <w:t>проживающих рядом с нами, проанализировать их жизнь и цену победы.</w:t>
      </w:r>
      <w:r>
        <w:rPr>
          <w:rFonts w:ascii="Times New Roman" w:hAnsi="Times New Roman"/>
          <w:color w:val="000000"/>
          <w:sz w:val="28"/>
          <w:szCs w:val="28"/>
        </w:rPr>
        <w:t xml:space="preserve"> Осуществление </w:t>
      </w:r>
      <w:r>
        <w:rPr>
          <w:rFonts w:ascii="Times New Roman" w:hAnsi="Times New Roman"/>
          <w:sz w:val="28"/>
          <w:szCs w:val="28"/>
        </w:rPr>
        <w:t>п</w:t>
      </w:r>
      <w:r w:rsidRPr="0027520D">
        <w:rPr>
          <w:rFonts w:ascii="Times New Roman" w:hAnsi="Times New Roman"/>
          <w:sz w:val="28"/>
          <w:szCs w:val="28"/>
        </w:rPr>
        <w:t>оиск</w:t>
      </w:r>
      <w:r>
        <w:rPr>
          <w:rFonts w:ascii="Times New Roman" w:hAnsi="Times New Roman"/>
          <w:sz w:val="28"/>
          <w:szCs w:val="28"/>
        </w:rPr>
        <w:t>а</w:t>
      </w:r>
      <w:r w:rsidRPr="0027520D">
        <w:rPr>
          <w:rFonts w:ascii="Times New Roman" w:hAnsi="Times New Roman"/>
          <w:sz w:val="28"/>
          <w:szCs w:val="28"/>
        </w:rPr>
        <w:t>, изучени</w:t>
      </w:r>
      <w:r>
        <w:rPr>
          <w:rFonts w:ascii="Times New Roman" w:hAnsi="Times New Roman"/>
          <w:sz w:val="28"/>
          <w:szCs w:val="28"/>
        </w:rPr>
        <w:t>я</w:t>
      </w:r>
      <w:r w:rsidRPr="0027520D">
        <w:rPr>
          <w:rFonts w:ascii="Times New Roman" w:hAnsi="Times New Roman"/>
          <w:sz w:val="28"/>
          <w:szCs w:val="28"/>
        </w:rPr>
        <w:t xml:space="preserve"> и систематизаци</w:t>
      </w:r>
      <w:r>
        <w:rPr>
          <w:rFonts w:ascii="Times New Roman" w:hAnsi="Times New Roman"/>
          <w:sz w:val="28"/>
          <w:szCs w:val="28"/>
        </w:rPr>
        <w:t>и</w:t>
      </w:r>
      <w:r w:rsidRPr="0027520D">
        <w:rPr>
          <w:rFonts w:ascii="Times New Roman" w:hAnsi="Times New Roman"/>
          <w:sz w:val="28"/>
          <w:szCs w:val="28"/>
        </w:rPr>
        <w:t xml:space="preserve"> документальных материалов об участниках Великой Отечественной войны.</w:t>
      </w:r>
    </w:p>
    <w:p w:rsidR="00354795" w:rsidRPr="0027520D" w:rsidRDefault="00354795" w:rsidP="0059604E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D96F08"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сохранение памяти  о воинах-односельчанах и тружениках тыла, внесших вклад в Великую Победу.</w:t>
      </w:r>
    </w:p>
    <w:p w:rsidR="00354795" w:rsidRPr="0027520D" w:rsidRDefault="00354795" w:rsidP="0059604E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 w:rsidRPr="0027520D">
        <w:rPr>
          <w:rFonts w:ascii="Times New Roman" w:hAnsi="Times New Roman"/>
          <w:b/>
          <w:sz w:val="28"/>
          <w:szCs w:val="28"/>
        </w:rPr>
        <w:t>Задачи исследования:</w:t>
      </w:r>
    </w:p>
    <w:p w:rsidR="00354795" w:rsidRPr="00F0193F" w:rsidRDefault="00354795" w:rsidP="0059604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2752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с</w:t>
      </w:r>
      <w:r w:rsidRPr="0027520D">
        <w:rPr>
          <w:rFonts w:ascii="Times New Roman" w:hAnsi="Times New Roman"/>
          <w:sz w:val="28"/>
          <w:szCs w:val="28"/>
        </w:rPr>
        <w:t xml:space="preserve">пособствовать развитию интереса подрастающего поколения к истории своей малой Родины;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2752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7520D">
        <w:rPr>
          <w:rFonts w:ascii="Times New Roman" w:hAnsi="Times New Roman"/>
          <w:sz w:val="28"/>
          <w:szCs w:val="28"/>
        </w:rPr>
        <w:t>узнать как можно больше информации  об участниках</w:t>
      </w:r>
      <w:r>
        <w:rPr>
          <w:rFonts w:ascii="Times New Roman" w:hAnsi="Times New Roman"/>
          <w:sz w:val="28"/>
          <w:szCs w:val="28"/>
        </w:rPr>
        <w:t xml:space="preserve">-односельчанах </w:t>
      </w:r>
      <w:r w:rsidRPr="0027520D">
        <w:rPr>
          <w:rFonts w:ascii="Times New Roman" w:hAnsi="Times New Roman"/>
          <w:sz w:val="28"/>
          <w:szCs w:val="28"/>
        </w:rPr>
        <w:t>Великой От</w:t>
      </w:r>
      <w:r>
        <w:rPr>
          <w:rFonts w:ascii="Times New Roman" w:hAnsi="Times New Roman"/>
          <w:sz w:val="28"/>
          <w:szCs w:val="28"/>
        </w:rPr>
        <w:t>ечественной войны</w:t>
      </w:r>
      <w:r w:rsidRPr="0027520D">
        <w:rPr>
          <w:rFonts w:ascii="Times New Roman" w:hAnsi="Times New Roman"/>
          <w:sz w:val="28"/>
          <w:szCs w:val="28"/>
        </w:rPr>
        <w:t xml:space="preserve">;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7520D">
        <w:rPr>
          <w:rFonts w:ascii="Times New Roman" w:hAnsi="Times New Roman"/>
          <w:sz w:val="28"/>
          <w:szCs w:val="28"/>
        </w:rPr>
        <w:t>привести в соответствие имеющие</w:t>
      </w:r>
      <w:r>
        <w:rPr>
          <w:rFonts w:ascii="Times New Roman" w:hAnsi="Times New Roman"/>
          <w:sz w:val="28"/>
          <w:szCs w:val="28"/>
        </w:rPr>
        <w:t xml:space="preserve">ся </w:t>
      </w:r>
      <w:r w:rsidRPr="0027520D">
        <w:rPr>
          <w:rFonts w:ascii="Times New Roman" w:hAnsi="Times New Roman"/>
          <w:sz w:val="28"/>
          <w:szCs w:val="28"/>
        </w:rPr>
        <w:t xml:space="preserve"> данные о точных потерях, уточнить списки погибших</w:t>
      </w:r>
      <w:r>
        <w:rPr>
          <w:rFonts w:ascii="Times New Roman" w:hAnsi="Times New Roman"/>
          <w:sz w:val="28"/>
          <w:szCs w:val="28"/>
        </w:rPr>
        <w:t xml:space="preserve">;                                                                                                                                            </w:t>
      </w:r>
      <w:r w:rsidRPr="0062414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показать, 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как отразилась война на судьбах </w:t>
      </w:r>
      <w:r>
        <w:rPr>
          <w:rFonts w:ascii="Times New Roman" w:hAnsi="Times New Roman"/>
          <w:color w:val="000000"/>
          <w:sz w:val="28"/>
          <w:szCs w:val="28"/>
        </w:rPr>
        <w:t xml:space="preserve">моих односельчан;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7520D">
        <w:rPr>
          <w:rFonts w:ascii="Times New Roman" w:hAnsi="Times New Roman"/>
          <w:sz w:val="28"/>
          <w:szCs w:val="28"/>
        </w:rPr>
        <w:t>испол</w:t>
      </w:r>
      <w:r>
        <w:rPr>
          <w:rFonts w:ascii="Times New Roman" w:hAnsi="Times New Roman"/>
          <w:sz w:val="28"/>
          <w:szCs w:val="28"/>
        </w:rPr>
        <w:t xml:space="preserve">ьзовать в работе  информационные </w:t>
      </w:r>
      <w:r w:rsidRPr="0027520D">
        <w:rPr>
          <w:rFonts w:ascii="Times New Roman" w:hAnsi="Times New Roman"/>
          <w:sz w:val="28"/>
          <w:szCs w:val="28"/>
        </w:rPr>
        <w:t xml:space="preserve"> технологии,  создать электронные презентации. </w:t>
      </w:r>
    </w:p>
    <w:p w:rsidR="00354795" w:rsidRPr="00F750B7" w:rsidRDefault="00354795" w:rsidP="0059604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shd w:val="clear" w:color="auto" w:fill="CBD3D6"/>
        </w:rPr>
      </w:pPr>
      <w:r w:rsidRPr="00325EF2">
        <w:rPr>
          <w:rFonts w:ascii="Times New Roman" w:hAnsi="Times New Roman"/>
          <w:b/>
          <w:sz w:val="28"/>
          <w:szCs w:val="28"/>
        </w:rPr>
        <w:t>Методы исследования</w:t>
      </w:r>
      <w:r>
        <w:rPr>
          <w:rFonts w:ascii="Times New Roman" w:hAnsi="Times New Roman"/>
          <w:sz w:val="28"/>
          <w:szCs w:val="28"/>
        </w:rPr>
        <w:t>:</w:t>
      </w:r>
      <w:r w:rsidRPr="0027520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анкетирование, анализ, сравнение, сопоставление полученных данных.</w:t>
      </w:r>
      <w:r w:rsidRPr="0027520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354795" w:rsidRPr="0027520D" w:rsidRDefault="00354795" w:rsidP="0059604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Основные этапы исследования:</w:t>
      </w:r>
      <w:r w:rsidRPr="0027520D">
        <w:rPr>
          <w:rFonts w:ascii="Times New Roman" w:hAnsi="Times New Roman"/>
          <w:b/>
          <w:sz w:val="28"/>
          <w:szCs w:val="28"/>
        </w:rPr>
        <w:t xml:space="preserve"> </w:t>
      </w:r>
    </w:p>
    <w:p w:rsidR="00354795" w:rsidRDefault="00354795" w:rsidP="0059604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4795" w:rsidRPr="0027520D" w:rsidRDefault="00354795" w:rsidP="0059604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520D">
        <w:rPr>
          <w:rFonts w:ascii="Times New Roman" w:hAnsi="Times New Roman"/>
          <w:sz w:val="28"/>
          <w:szCs w:val="28"/>
        </w:rPr>
        <w:t xml:space="preserve"> - совместная 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557">
        <w:rPr>
          <w:rFonts w:ascii="Times New Roman" w:hAnsi="Times New Roman"/>
          <w:sz w:val="28"/>
          <w:szCs w:val="28"/>
        </w:rPr>
        <w:t>по подготовке материалов</w:t>
      </w:r>
      <w:r>
        <w:rPr>
          <w:rFonts w:ascii="Times New Roman" w:hAnsi="Times New Roman"/>
          <w:sz w:val="28"/>
          <w:szCs w:val="28"/>
        </w:rPr>
        <w:t xml:space="preserve"> с учителем истории  и обществознания Сидоровой Т.А.</w:t>
      </w:r>
      <w:r w:rsidRPr="00363557">
        <w:rPr>
          <w:rFonts w:ascii="Times New Roman" w:hAnsi="Times New Roman"/>
          <w:sz w:val="28"/>
          <w:szCs w:val="28"/>
        </w:rPr>
        <w:t>;                                                                                                                                                    -</w:t>
      </w:r>
      <w:r w:rsidRPr="0036355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363557">
        <w:rPr>
          <w:rFonts w:ascii="Times New Roman" w:hAnsi="Times New Roman"/>
          <w:color w:val="000000"/>
          <w:sz w:val="28"/>
          <w:szCs w:val="28"/>
        </w:rPr>
        <w:t>знакомства и встречи с людьми – очевидцами событий прошлых лет;</w:t>
      </w:r>
      <w:r w:rsidRPr="002752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- 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27520D">
        <w:rPr>
          <w:rFonts w:ascii="Times New Roman" w:hAnsi="Times New Roman"/>
          <w:color w:val="000000"/>
          <w:sz w:val="28"/>
          <w:szCs w:val="28"/>
        </w:rPr>
        <w:t>зучение литературы и периодической печати</w:t>
      </w:r>
      <w:r>
        <w:rPr>
          <w:rFonts w:ascii="Times New Roman" w:hAnsi="Times New Roman"/>
          <w:color w:val="000000"/>
          <w:sz w:val="28"/>
          <w:szCs w:val="28"/>
        </w:rPr>
        <w:t>;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- </w:t>
      </w:r>
      <w:r w:rsidRPr="0027520D">
        <w:rPr>
          <w:rFonts w:ascii="Times New Roman" w:hAnsi="Times New Roman"/>
          <w:sz w:val="28"/>
          <w:szCs w:val="28"/>
        </w:rPr>
        <w:t xml:space="preserve">выбор методов исследования под руководством учителя истории.                                             </w:t>
      </w:r>
    </w:p>
    <w:p w:rsidR="00354795" w:rsidRDefault="00354795" w:rsidP="0059604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-</w:t>
      </w:r>
      <w:r w:rsidRPr="0027520D">
        <w:rPr>
          <w:rFonts w:ascii="Times New Roman" w:hAnsi="Times New Roman"/>
          <w:sz w:val="28"/>
          <w:szCs w:val="28"/>
        </w:rPr>
        <w:t>самостоятельная работа с данными по Великой Отечественной войне</w:t>
      </w:r>
      <w:r>
        <w:rPr>
          <w:rFonts w:ascii="Times New Roman" w:hAnsi="Times New Roman"/>
          <w:sz w:val="28"/>
          <w:szCs w:val="28"/>
        </w:rPr>
        <w:t>;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CBD3D6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CBD3D6"/>
        </w:rPr>
        <w:t xml:space="preserve">          </w:t>
      </w:r>
    </w:p>
    <w:p w:rsidR="00354795" w:rsidRDefault="00354795" w:rsidP="0059604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27520D">
        <w:rPr>
          <w:rFonts w:ascii="Times New Roman" w:hAnsi="Times New Roman"/>
          <w:sz w:val="28"/>
          <w:szCs w:val="28"/>
        </w:rPr>
        <w:t>анализ собственных данных, их сопоставление</w:t>
      </w:r>
      <w:r>
        <w:rPr>
          <w:rFonts w:ascii="Times New Roman" w:hAnsi="Times New Roman"/>
          <w:sz w:val="28"/>
          <w:szCs w:val="28"/>
        </w:rPr>
        <w:t>;</w:t>
      </w:r>
      <w:r w:rsidRPr="0027520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- </w:t>
      </w:r>
      <w:r w:rsidRPr="00363557">
        <w:rPr>
          <w:rFonts w:ascii="Times New Roman" w:hAnsi="Times New Roman"/>
          <w:sz w:val="28"/>
          <w:szCs w:val="28"/>
        </w:rPr>
        <w:t>работа по подготовке исследо</w:t>
      </w:r>
      <w:r>
        <w:rPr>
          <w:rFonts w:ascii="Times New Roman" w:hAnsi="Times New Roman"/>
          <w:sz w:val="28"/>
          <w:szCs w:val="28"/>
        </w:rPr>
        <w:t>ванных материалов к оформлению,  создание электронной  презентации.</w:t>
      </w:r>
    </w:p>
    <w:p w:rsidR="00354795" w:rsidRDefault="00354795" w:rsidP="0059604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4795" w:rsidRPr="0059604E" w:rsidRDefault="00354795" w:rsidP="0059604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4795" w:rsidRDefault="00354795" w:rsidP="0059604E">
      <w:pPr>
        <w:spacing w:line="240" w:lineRule="auto"/>
        <w:jc w:val="both"/>
        <w:rPr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.</w:t>
      </w:r>
      <w:r w:rsidRPr="0027520D">
        <w:rPr>
          <w:rFonts w:ascii="Times New Roman" w:hAnsi="Times New Roman"/>
          <w:sz w:val="28"/>
          <w:szCs w:val="28"/>
        </w:rPr>
        <w:t xml:space="preserve"> </w:t>
      </w:r>
      <w:r w:rsidRPr="0027520D">
        <w:rPr>
          <w:rFonts w:ascii="Times New Roman" w:hAnsi="Times New Roman"/>
          <w:b/>
          <w:sz w:val="28"/>
          <w:szCs w:val="28"/>
        </w:rPr>
        <w:t>Основная часть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i/>
          <w:sz w:val="28"/>
          <w:szCs w:val="28"/>
          <w:u w:val="single"/>
        </w:rPr>
        <w:t xml:space="preserve"> </w:t>
      </w:r>
    </w:p>
    <w:p w:rsidR="00354795" w:rsidRDefault="00354795" w:rsidP="0059604E">
      <w:pPr>
        <w:numPr>
          <w:ilvl w:val="1"/>
          <w:numId w:val="1"/>
        </w:numPr>
        <w:rPr>
          <w:rFonts w:ascii="Times New Roman" w:hAnsi="Times New Roman"/>
          <w:b/>
          <w:color w:val="000000"/>
          <w:sz w:val="28"/>
          <w:szCs w:val="28"/>
        </w:rPr>
      </w:pPr>
      <w:r w:rsidRPr="006D7D6B">
        <w:rPr>
          <w:rFonts w:ascii="Times New Roman" w:hAnsi="Times New Roman"/>
          <w:b/>
          <w:color w:val="000000"/>
          <w:sz w:val="28"/>
          <w:szCs w:val="28"/>
        </w:rPr>
        <w:t>Никто не забыт. Ничто не забыто.</w:t>
      </w:r>
    </w:p>
    <w:p w:rsidR="00354795" w:rsidRPr="0027520D" w:rsidRDefault="00354795" w:rsidP="0059604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CBD3D6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Самое главное я поняла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что </w:t>
      </w:r>
      <w:r w:rsidRPr="0027520D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все</w:t>
      </w:r>
      <w:r w:rsidRPr="0027520D">
        <w:rPr>
          <w:rFonts w:ascii="Times New Roman" w:hAnsi="Times New Roman"/>
          <w:i/>
          <w:color w:val="000000"/>
          <w:sz w:val="28"/>
          <w:szCs w:val="28"/>
        </w:rPr>
        <w:t xml:space="preserve"> уходит в историю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. Страдания людей, разруха, голод в военные и послевоенные годы. Наше поколение </w:t>
      </w:r>
      <w:r w:rsidRPr="00514140">
        <w:rPr>
          <w:rFonts w:ascii="Times New Roman" w:hAnsi="Times New Roman"/>
          <w:color w:val="000000"/>
          <w:sz w:val="28"/>
          <w:szCs w:val="28"/>
        </w:rPr>
        <w:t>лишь имеет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возможность прикоснуться к прошлой войне в воспоминаниях живых свидетелей того времени, сохранившихся документах той поры. Это я и хочу 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показать в своей</w:t>
      </w:r>
      <w:r w:rsidRPr="00791AF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работе.</w:t>
      </w:r>
    </w:p>
    <w:p w:rsidR="00354795" w:rsidRDefault="00354795" w:rsidP="0059604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27520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7520D">
        <w:rPr>
          <w:rFonts w:ascii="Times New Roman" w:hAnsi="Times New Roman"/>
          <w:sz w:val="28"/>
          <w:szCs w:val="28"/>
        </w:rPr>
        <w:t>Все дальше в прошлое уходят события Ве</w:t>
      </w:r>
      <w:r w:rsidRPr="0027520D">
        <w:rPr>
          <w:rFonts w:ascii="Times New Roman" w:hAnsi="Times New Roman"/>
          <w:sz w:val="28"/>
          <w:szCs w:val="28"/>
        </w:rPr>
        <w:softHyphen/>
        <w:t xml:space="preserve">ликой Отечественной войны. Выросло уже не одно новое поколение, которое знает о войне лишь по книгам и фильмам. Но никогда не померкнет в веках подвиг советских солдат. Их именами называют сёла, улицы. </w:t>
      </w:r>
    </w:p>
    <w:p w:rsidR="00354795" w:rsidRDefault="00354795" w:rsidP="0059604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многих городах и поселках нашей страны  есть улица Мира, так жители хотели показать, что главное в жизни любого человека – это мирное небо над головой. </w:t>
      </w:r>
      <w:r w:rsidRPr="0027520D">
        <w:rPr>
          <w:rFonts w:ascii="Times New Roman" w:hAnsi="Times New Roman"/>
          <w:sz w:val="28"/>
          <w:szCs w:val="28"/>
        </w:rPr>
        <w:t xml:space="preserve"> Но лучшим памятником героям – землякам и всем погибшим в той войне - ПАМЯТЬ. Сохранение её для потомков.</w:t>
      </w:r>
    </w:p>
    <w:p w:rsidR="00354795" w:rsidRDefault="00354795" w:rsidP="0059604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CBD3D6"/>
        </w:rPr>
      </w:pPr>
      <w:r w:rsidRPr="00D4276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уроках истории, мы изучаем историю нашей Родины. В том числе темы связанные с Великой Отечестве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нной войной. Этого не достаточно. 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Хотелось  бы больше узнать о военном времени, о людях, внесших свой бесценный вклад в Победу над фашизмом. О людях, которые живут рядом с нами, об их судьбах, о жизни в довоенные и военные годы мы почти ничего не знаем. Этим было продиктовано мое желание узнать от живых свидетелей того времени о жизни народа в годы Великой Отечественной войны, познакомить со своими исследованиями как можно больше людей. В этом заключается практическое значение моей работы.</w:t>
      </w:r>
      <w:r>
        <w:rPr>
          <w:rFonts w:ascii="Times New Roman" w:hAnsi="Times New Roman"/>
          <w:color w:val="000000"/>
          <w:sz w:val="28"/>
          <w:szCs w:val="28"/>
          <w:shd w:val="clear" w:color="auto" w:fill="CBD3D6"/>
        </w:rPr>
        <w:t xml:space="preserve">                                                                                    </w:t>
      </w:r>
    </w:p>
    <w:p w:rsidR="00354795" w:rsidRPr="00626889" w:rsidRDefault="00354795" w:rsidP="0059604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7520D">
        <w:rPr>
          <w:rFonts w:ascii="Times New Roman" w:hAnsi="Times New Roman"/>
          <w:sz w:val="28"/>
          <w:szCs w:val="28"/>
        </w:rPr>
        <w:t xml:space="preserve"> Вот уже</w:t>
      </w:r>
      <w:r>
        <w:rPr>
          <w:rFonts w:ascii="Times New Roman" w:hAnsi="Times New Roman"/>
          <w:sz w:val="28"/>
          <w:szCs w:val="28"/>
        </w:rPr>
        <w:t xml:space="preserve"> более</w:t>
      </w:r>
      <w:r w:rsidRPr="0027520D">
        <w:rPr>
          <w:rFonts w:ascii="Times New Roman" w:hAnsi="Times New Roman"/>
          <w:sz w:val="28"/>
          <w:szCs w:val="28"/>
        </w:rPr>
        <w:t xml:space="preserve"> 70 лет минуло с той поры, когда коварный враг напал на нашу страну. Много народа не вернулось домой. Они остались на бесчисленных полях сражений, в пепле концлагерных печей, на суше и на море</w:t>
      </w:r>
      <w:r w:rsidRPr="0064104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Много погибших и  без вести  пропавших и среди моих односельчан. </w:t>
      </w:r>
    </w:p>
    <w:p w:rsidR="00354795" w:rsidRPr="008B4DCB" w:rsidRDefault="00354795" w:rsidP="0059604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33DC2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22 июня...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Когда листок календаря с этим числом, невольно вспоминается уже далекий 1941 год, быть может, самый трагический, но и самый героический не только в Советской, но и многовековой истории нашего Отечества. Кровь и боль, горечь потерь и поражений, гибель родных, людей, героическое сопротивление и горестный плен, самоотверженный, до изнеможения труд в тылу и, наконец, первые победы над страшн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ым врагом - это было тоже в 41-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ом. Тяжелые годы 1941-1945 гг. Весь народ - и стар, и млад, встали на защиту своей Родины.</w:t>
      </w:r>
    </w:p>
    <w:p w:rsidR="00354795" w:rsidRPr="0027520D" w:rsidRDefault="00354795" w:rsidP="005960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CBD3D6"/>
        </w:rPr>
      </w:pPr>
      <w:r w:rsidRPr="00233DC2">
        <w:rPr>
          <w:rFonts w:ascii="Times New Roman" w:hAnsi="Times New Roman"/>
          <w:b/>
          <w:color w:val="000000"/>
          <w:sz w:val="28"/>
          <w:szCs w:val="28"/>
        </w:rPr>
        <w:t>9 мая -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День Победы нашей страны, сокрушившей фашизм и освободивший не только свою страну, но и всю Европу. Нелегок был путь к этому дню. Не все вернулись с войны.</w:t>
      </w:r>
      <w:r w:rsidRPr="002752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 всех уголках нашей страны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шла перестройка экономики на военный лад, всюду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7520D">
        <w:rPr>
          <w:rFonts w:ascii="Times New Roman" w:hAnsi="Times New Roman"/>
          <w:color w:val="000000"/>
          <w:sz w:val="28"/>
          <w:szCs w:val="28"/>
        </w:rPr>
        <w:t>изыскивали,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7520D">
        <w:rPr>
          <w:rFonts w:ascii="Times New Roman" w:hAnsi="Times New Roman"/>
          <w:color w:val="000000"/>
          <w:sz w:val="28"/>
          <w:szCs w:val="28"/>
        </w:rPr>
        <w:t>мобилизовывали средства и ресурсы для оказания помощи</w:t>
      </w:r>
      <w:r>
        <w:rPr>
          <w:rFonts w:ascii="Times New Roman" w:hAnsi="Times New Roman"/>
          <w:color w:val="000000"/>
          <w:sz w:val="28"/>
          <w:szCs w:val="28"/>
        </w:rPr>
        <w:t xml:space="preserve"> фронту. Не оказалось в стороне и наше село.</w:t>
      </w:r>
    </w:p>
    <w:p w:rsidR="00354795" w:rsidRPr="00376F0D" w:rsidRDefault="00354795" w:rsidP="0059604E">
      <w:pPr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8"/>
          <w:szCs w:val="28"/>
          <w:shd w:val="clear" w:color="auto" w:fill="CBD3D6"/>
        </w:rPr>
      </w:pPr>
      <w:r w:rsidRPr="0027520D">
        <w:rPr>
          <w:rFonts w:ascii="Times New Roman" w:hAnsi="Times New Roman"/>
          <w:sz w:val="28"/>
          <w:szCs w:val="28"/>
        </w:rPr>
        <w:t xml:space="preserve">Так если мы знаем всё о войне, то откуда щемящая тоска, которую чувствуешь, когда звучит гимн Великой Отечественной – </w:t>
      </w:r>
      <w:r w:rsidRPr="00233DC2">
        <w:rPr>
          <w:rFonts w:ascii="Times New Roman" w:hAnsi="Times New Roman"/>
          <w:i/>
          <w:sz w:val="28"/>
          <w:szCs w:val="28"/>
        </w:rPr>
        <w:t xml:space="preserve">« Вставай, страна огромная»? </w:t>
      </w:r>
      <w:r w:rsidRPr="0027520D">
        <w:rPr>
          <w:rFonts w:ascii="Times New Roman" w:hAnsi="Times New Roman"/>
          <w:sz w:val="28"/>
          <w:szCs w:val="28"/>
        </w:rPr>
        <w:t>Откуда боль, от которой некуда деться, когда 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520D">
        <w:rPr>
          <w:rFonts w:ascii="Times New Roman" w:hAnsi="Times New Roman"/>
          <w:sz w:val="28"/>
          <w:szCs w:val="28"/>
        </w:rPr>
        <w:t>под вороха современных фотографий выглянет пожелтевший уголок военной фотокарточки, где обнявшись, стоят погибшие тогда и умершие недавно? И где граница, которая разделяет наш многообразный и динамичный мир, оставшейся за кадром кинохроники тех жестоких лет? Нет, последнее слово о войне ещё не сказано. Достоин восхищения подвиг советского народа в Великой Отечественной войне. Непосильное бремя тягот и страданий вынесли на своих плечах солдаты и офицеры, рабочие и колхозники.                                    Каким вырастет  новое поколение? А способен</w:t>
      </w:r>
      <w:r>
        <w:rPr>
          <w:rFonts w:ascii="Times New Roman" w:hAnsi="Times New Roman"/>
          <w:sz w:val="28"/>
          <w:szCs w:val="28"/>
        </w:rPr>
        <w:t xml:space="preserve"> ли</w:t>
      </w:r>
      <w:r w:rsidRPr="0027520D">
        <w:rPr>
          <w:rFonts w:ascii="Times New Roman" w:hAnsi="Times New Roman"/>
          <w:sz w:val="28"/>
          <w:szCs w:val="28"/>
        </w:rPr>
        <w:t xml:space="preserve"> наш народ и сейчас на повтор</w:t>
      </w:r>
      <w:r>
        <w:rPr>
          <w:rFonts w:ascii="Times New Roman" w:hAnsi="Times New Roman"/>
          <w:sz w:val="28"/>
          <w:szCs w:val="28"/>
        </w:rPr>
        <w:t xml:space="preserve">ение подвига единения, братства, </w:t>
      </w:r>
      <w:r w:rsidRPr="002752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выполнить</w:t>
      </w:r>
      <w:r w:rsidRPr="0027520D">
        <w:rPr>
          <w:rFonts w:ascii="Times New Roman" w:hAnsi="Times New Roman"/>
          <w:sz w:val="28"/>
          <w:szCs w:val="28"/>
        </w:rPr>
        <w:t xml:space="preserve"> священный долг защиты Отечества?  Хорошо ли нам живущим  ныне быть равнодушными к тому, чтобы бессмертные подвиги наших соотечественников, их имена и родные места остались неизвестными?</w:t>
      </w:r>
      <w:r>
        <w:rPr>
          <w:rFonts w:ascii="Times New Roman" w:hAnsi="Times New Roman"/>
          <w:sz w:val="28"/>
          <w:szCs w:val="28"/>
        </w:rPr>
        <w:t xml:space="preserve"> Нет.</w:t>
      </w:r>
      <w:r w:rsidRPr="0027520D">
        <w:rPr>
          <w:rFonts w:ascii="Times New Roman" w:hAnsi="Times New Roman"/>
          <w:sz w:val="28"/>
          <w:szCs w:val="28"/>
        </w:rPr>
        <w:t xml:space="preserve"> «Не должно этого быть!» </w:t>
      </w:r>
      <w:r>
        <w:rPr>
          <w:rFonts w:ascii="Times New Roman" w:hAnsi="Times New Roman"/>
          <w:b/>
          <w:sz w:val="28"/>
          <w:szCs w:val="28"/>
        </w:rPr>
        <w:t>решила я</w:t>
      </w:r>
      <w:r w:rsidRPr="003B1AEE">
        <w:rPr>
          <w:rFonts w:ascii="Times New Roman" w:hAnsi="Times New Roman"/>
          <w:b/>
          <w:sz w:val="28"/>
          <w:szCs w:val="28"/>
        </w:rPr>
        <w:t xml:space="preserve">  и началась серьёзная работа.</w:t>
      </w:r>
      <w:r w:rsidRPr="0064104F">
        <w:rPr>
          <w:rFonts w:ascii="Times New Roman" w:hAnsi="Times New Roman"/>
          <w:sz w:val="28"/>
          <w:szCs w:val="28"/>
        </w:rPr>
        <w:t xml:space="preserve">      </w:t>
      </w:r>
    </w:p>
    <w:p w:rsidR="00354795" w:rsidRDefault="00354795" w:rsidP="0059604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Мне</w:t>
      </w:r>
      <w:r w:rsidRPr="0027520D">
        <w:rPr>
          <w:rFonts w:ascii="Times New Roman" w:hAnsi="Times New Roman"/>
          <w:sz w:val="28"/>
          <w:szCs w:val="28"/>
        </w:rPr>
        <w:t xml:space="preserve"> предстояло узнать об участии наших земляков в Великой Отечественной войне, в ходе которой была одержана нелегкая победа. </w:t>
      </w:r>
      <w:r>
        <w:rPr>
          <w:rFonts w:ascii="Times New Roman" w:hAnsi="Times New Roman"/>
          <w:sz w:val="28"/>
          <w:szCs w:val="28"/>
        </w:rPr>
        <w:t xml:space="preserve"> О г</w:t>
      </w:r>
      <w:r w:rsidRPr="0027520D">
        <w:rPr>
          <w:rFonts w:ascii="Times New Roman" w:hAnsi="Times New Roman"/>
          <w:sz w:val="28"/>
          <w:szCs w:val="28"/>
        </w:rPr>
        <w:t>еро</w:t>
      </w:r>
      <w:r>
        <w:rPr>
          <w:rFonts w:ascii="Times New Roman" w:hAnsi="Times New Roman"/>
          <w:sz w:val="28"/>
          <w:szCs w:val="28"/>
        </w:rPr>
        <w:t>ях</w:t>
      </w:r>
      <w:r w:rsidRPr="0027520D">
        <w:rPr>
          <w:rFonts w:ascii="Times New Roman" w:hAnsi="Times New Roman"/>
          <w:sz w:val="28"/>
          <w:szCs w:val="28"/>
        </w:rPr>
        <w:t>, которые очень необходимы были тогда стране. Они проявили свои положительные качества, они-то и облегчили победу, а кто  они эти героические люди</w:t>
      </w:r>
      <w:r>
        <w:rPr>
          <w:rFonts w:ascii="Times New Roman" w:hAnsi="Times New Roman"/>
          <w:sz w:val="28"/>
          <w:szCs w:val="28"/>
        </w:rPr>
        <w:t>, когда-то также учившиеся в школе,</w:t>
      </w:r>
      <w:r w:rsidRPr="0027520D">
        <w:rPr>
          <w:rFonts w:ascii="Times New Roman" w:hAnsi="Times New Roman"/>
          <w:sz w:val="28"/>
          <w:szCs w:val="28"/>
        </w:rPr>
        <w:t xml:space="preserve"> </w:t>
      </w:r>
    </w:p>
    <w:p w:rsidR="00354795" w:rsidRDefault="00354795" w:rsidP="0059604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354795" w:rsidRDefault="00354795" w:rsidP="0059604E">
      <w:pPr>
        <w:pStyle w:val="Heading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Мои </w:t>
      </w:r>
      <w:r>
        <w:rPr>
          <w:rFonts w:ascii="Times New Roman" w:hAnsi="Times New Roman"/>
          <w:color w:val="000000"/>
          <w:sz w:val="28"/>
          <w:szCs w:val="28"/>
        </w:rPr>
        <w:t>односельчане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27520D">
        <w:rPr>
          <w:rFonts w:ascii="Times New Roman" w:hAnsi="Times New Roman"/>
          <w:color w:val="000000"/>
          <w:sz w:val="28"/>
          <w:szCs w:val="28"/>
        </w:rPr>
        <w:t>годы Великой Отечественной войны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354795" w:rsidRDefault="00354795" w:rsidP="0059604E">
      <w:pPr>
        <w:spacing w:after="0" w:line="240" w:lineRule="auto"/>
        <w:rPr>
          <w:rFonts w:ascii="Times New Roman" w:hAnsi="Times New Roman"/>
          <w:sz w:val="28"/>
          <w:szCs w:val="40"/>
        </w:rPr>
      </w:pPr>
      <w:r w:rsidRPr="00FD7CAF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    </w:t>
      </w:r>
      <w:r w:rsidRPr="00367E63">
        <w:rPr>
          <w:rFonts w:ascii="Times New Roman" w:hAnsi="Times New Roman"/>
          <w:sz w:val="28"/>
          <w:szCs w:val="40"/>
        </w:rPr>
        <w:t xml:space="preserve">   Из нашего села на фронт в Вел</w:t>
      </w:r>
      <w:r>
        <w:rPr>
          <w:rFonts w:ascii="Times New Roman" w:hAnsi="Times New Roman"/>
          <w:sz w:val="28"/>
          <w:szCs w:val="40"/>
        </w:rPr>
        <w:t>икую Отечественную войну ушли 39</w:t>
      </w:r>
      <w:r w:rsidRPr="00367E63">
        <w:rPr>
          <w:rFonts w:ascii="Times New Roman" w:hAnsi="Times New Roman"/>
          <w:sz w:val="28"/>
          <w:szCs w:val="40"/>
        </w:rPr>
        <w:t xml:space="preserve"> человек.</w:t>
      </w:r>
      <w:r>
        <w:rPr>
          <w:rFonts w:ascii="Times New Roman" w:hAnsi="Times New Roman"/>
          <w:sz w:val="28"/>
          <w:szCs w:val="40"/>
        </w:rPr>
        <w:t xml:space="preserve"> Погибло 32 человека. (Прил.1). </w:t>
      </w:r>
      <w:r w:rsidRPr="00367E63">
        <w:rPr>
          <w:rFonts w:ascii="Times New Roman" w:hAnsi="Times New Roman"/>
          <w:sz w:val="28"/>
          <w:szCs w:val="40"/>
        </w:rPr>
        <w:t xml:space="preserve"> Вернулось только </w:t>
      </w:r>
      <w:r>
        <w:rPr>
          <w:rFonts w:ascii="Times New Roman" w:hAnsi="Times New Roman"/>
          <w:sz w:val="28"/>
          <w:szCs w:val="40"/>
        </w:rPr>
        <w:t>7</w:t>
      </w:r>
      <w:r w:rsidRPr="00367E63">
        <w:rPr>
          <w:rFonts w:ascii="Times New Roman" w:hAnsi="Times New Roman"/>
          <w:sz w:val="28"/>
          <w:szCs w:val="40"/>
        </w:rPr>
        <w:t xml:space="preserve">.Пока они были живы, их всегда приглашали в школу, на встречу </w:t>
      </w:r>
      <w:r>
        <w:rPr>
          <w:rFonts w:ascii="Times New Roman" w:hAnsi="Times New Roman"/>
          <w:sz w:val="28"/>
          <w:szCs w:val="40"/>
        </w:rPr>
        <w:t xml:space="preserve">ребят </w:t>
      </w:r>
      <w:r w:rsidRPr="00367E63">
        <w:rPr>
          <w:rFonts w:ascii="Times New Roman" w:hAnsi="Times New Roman"/>
          <w:sz w:val="28"/>
          <w:szCs w:val="40"/>
        </w:rPr>
        <w:t>с ветеранами</w:t>
      </w:r>
      <w:r>
        <w:rPr>
          <w:rFonts w:ascii="Times New Roman" w:hAnsi="Times New Roman"/>
          <w:sz w:val="28"/>
          <w:szCs w:val="40"/>
        </w:rPr>
        <w:t xml:space="preserve"> войны</w:t>
      </w:r>
      <w:r w:rsidRPr="00367E63">
        <w:rPr>
          <w:rFonts w:ascii="Times New Roman" w:hAnsi="Times New Roman"/>
          <w:sz w:val="28"/>
          <w:szCs w:val="40"/>
        </w:rPr>
        <w:t>. Но, к сожалению, на данный момент ник</w:t>
      </w:r>
      <w:r>
        <w:rPr>
          <w:rFonts w:ascii="Times New Roman" w:hAnsi="Times New Roman"/>
          <w:sz w:val="28"/>
          <w:szCs w:val="40"/>
        </w:rPr>
        <w:t>ого из них уже нет в живых, но с</w:t>
      </w:r>
      <w:r w:rsidRPr="00367E63">
        <w:rPr>
          <w:rFonts w:ascii="Times New Roman" w:hAnsi="Times New Roman"/>
          <w:sz w:val="28"/>
          <w:szCs w:val="40"/>
        </w:rPr>
        <w:t>охранились их рассказы об этих тяжёлых годах.</w:t>
      </w:r>
      <w:r>
        <w:rPr>
          <w:rFonts w:ascii="Times New Roman" w:hAnsi="Times New Roman"/>
          <w:sz w:val="28"/>
          <w:szCs w:val="40"/>
        </w:rPr>
        <w:t xml:space="preserve"> (Прил. 2)</w:t>
      </w:r>
    </w:p>
    <w:p w:rsidR="00354795" w:rsidRDefault="00354795" w:rsidP="0059604E">
      <w:pPr>
        <w:spacing w:after="0" w:line="240" w:lineRule="auto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t xml:space="preserve">                Это:</w:t>
      </w:r>
    </w:p>
    <w:p w:rsidR="00354795" w:rsidRPr="00367E63" w:rsidRDefault="00354795" w:rsidP="0059604E">
      <w:pPr>
        <w:spacing w:after="0" w:line="240" w:lineRule="auto"/>
        <w:rPr>
          <w:rFonts w:ascii="Times New Roman" w:hAnsi="Times New Roman"/>
          <w:sz w:val="28"/>
          <w:szCs w:val="40"/>
        </w:rPr>
      </w:pPr>
    </w:p>
    <w:p w:rsidR="00354795" w:rsidRDefault="00354795" w:rsidP="0059604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b/>
          <w:sz w:val="28"/>
          <w:szCs w:val="40"/>
        </w:rPr>
        <w:t xml:space="preserve">Аверин Михаил Степанович (1915 – 1979 гг.) </w:t>
      </w:r>
      <w:r w:rsidRPr="00820B17">
        <w:rPr>
          <w:rFonts w:ascii="Times New Roman" w:hAnsi="Times New Roman"/>
          <w:sz w:val="28"/>
          <w:szCs w:val="40"/>
        </w:rPr>
        <w:t xml:space="preserve">– В Великой  </w:t>
      </w:r>
      <w:r>
        <w:rPr>
          <w:rFonts w:ascii="Times New Roman" w:hAnsi="Times New Roman"/>
          <w:sz w:val="28"/>
          <w:szCs w:val="40"/>
        </w:rPr>
        <w:t>Отечественной войне Михаил Степанович участвовал с 1942 – 1943 годы. Вернулся раненым.</w:t>
      </w:r>
    </w:p>
    <w:p w:rsidR="00354795" w:rsidRDefault="00354795" w:rsidP="0059604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b/>
          <w:sz w:val="28"/>
          <w:szCs w:val="40"/>
        </w:rPr>
        <w:t xml:space="preserve">Зарукин Василий Митрофанович (1926 </w:t>
      </w:r>
      <w:r w:rsidRPr="00820B17">
        <w:rPr>
          <w:rFonts w:ascii="Times New Roman" w:hAnsi="Times New Roman"/>
          <w:b/>
          <w:sz w:val="28"/>
          <w:szCs w:val="40"/>
        </w:rPr>
        <w:t>– 2003 г</w:t>
      </w:r>
      <w:r>
        <w:rPr>
          <w:rFonts w:ascii="Times New Roman" w:hAnsi="Times New Roman"/>
          <w:b/>
          <w:sz w:val="28"/>
          <w:szCs w:val="40"/>
        </w:rPr>
        <w:t>г</w:t>
      </w:r>
      <w:r w:rsidRPr="00820B17">
        <w:rPr>
          <w:rFonts w:ascii="Times New Roman" w:hAnsi="Times New Roman"/>
          <w:b/>
          <w:sz w:val="28"/>
          <w:szCs w:val="40"/>
        </w:rPr>
        <w:t>.)</w:t>
      </w:r>
      <w:r>
        <w:rPr>
          <w:rFonts w:ascii="Times New Roman" w:hAnsi="Times New Roman"/>
          <w:b/>
          <w:sz w:val="28"/>
          <w:szCs w:val="40"/>
        </w:rPr>
        <w:t xml:space="preserve"> </w:t>
      </w:r>
      <w:r>
        <w:rPr>
          <w:rFonts w:ascii="Times New Roman" w:hAnsi="Times New Roman"/>
          <w:sz w:val="28"/>
          <w:szCs w:val="40"/>
        </w:rPr>
        <w:t>–</w:t>
      </w:r>
      <w:r w:rsidRPr="00820B17">
        <w:rPr>
          <w:rFonts w:ascii="Times New Roman" w:hAnsi="Times New Roman"/>
          <w:sz w:val="28"/>
          <w:szCs w:val="40"/>
        </w:rPr>
        <w:t xml:space="preserve"> В</w:t>
      </w:r>
      <w:r>
        <w:rPr>
          <w:rFonts w:ascii="Times New Roman" w:hAnsi="Times New Roman"/>
          <w:sz w:val="28"/>
          <w:szCs w:val="40"/>
        </w:rPr>
        <w:t>осемнадцатилетним пареньком ушел на фронт. Ушел Василий Митрофанович на фронт в 1944 году и вернулся с Победой в 1945 году.</w:t>
      </w:r>
    </w:p>
    <w:p w:rsidR="00354795" w:rsidRDefault="00354795" w:rsidP="0059604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b/>
          <w:sz w:val="28"/>
          <w:szCs w:val="40"/>
        </w:rPr>
        <w:t xml:space="preserve">Зырянов Василий Вуколович (1924 </w:t>
      </w:r>
      <w:r>
        <w:rPr>
          <w:rFonts w:ascii="Times New Roman" w:hAnsi="Times New Roman"/>
          <w:sz w:val="28"/>
          <w:szCs w:val="40"/>
        </w:rPr>
        <w:t xml:space="preserve">– </w:t>
      </w:r>
      <w:r w:rsidRPr="00820B17">
        <w:rPr>
          <w:rFonts w:ascii="Times New Roman" w:hAnsi="Times New Roman"/>
          <w:b/>
          <w:sz w:val="28"/>
          <w:szCs w:val="40"/>
        </w:rPr>
        <w:t>1991 г</w:t>
      </w:r>
      <w:r>
        <w:rPr>
          <w:rFonts w:ascii="Times New Roman" w:hAnsi="Times New Roman"/>
          <w:b/>
          <w:sz w:val="28"/>
          <w:szCs w:val="40"/>
        </w:rPr>
        <w:t>г</w:t>
      </w:r>
      <w:r w:rsidRPr="00820B17">
        <w:rPr>
          <w:rFonts w:ascii="Times New Roman" w:hAnsi="Times New Roman"/>
          <w:b/>
          <w:sz w:val="28"/>
          <w:szCs w:val="40"/>
        </w:rPr>
        <w:t>.)</w:t>
      </w:r>
      <w:r>
        <w:rPr>
          <w:rFonts w:ascii="Times New Roman" w:hAnsi="Times New Roman"/>
          <w:b/>
          <w:sz w:val="28"/>
          <w:szCs w:val="40"/>
        </w:rPr>
        <w:t xml:space="preserve"> </w:t>
      </w:r>
      <w:r w:rsidRPr="00D23B65">
        <w:rPr>
          <w:rFonts w:ascii="Times New Roman" w:hAnsi="Times New Roman"/>
          <w:sz w:val="28"/>
          <w:szCs w:val="40"/>
        </w:rPr>
        <w:t xml:space="preserve">– с </w:t>
      </w:r>
      <w:r>
        <w:rPr>
          <w:rFonts w:ascii="Times New Roman" w:hAnsi="Times New Roman"/>
          <w:sz w:val="28"/>
          <w:szCs w:val="40"/>
        </w:rPr>
        <w:t>первых месяцев войны семнадцатилетний паренек Василий Зырянов бьет фашистов. Полученные ранения не дали возможности воевать до Победы. В 1943 году он был демобилизован.</w:t>
      </w:r>
    </w:p>
    <w:p w:rsidR="00354795" w:rsidRDefault="00354795" w:rsidP="0059604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b/>
          <w:sz w:val="28"/>
          <w:szCs w:val="40"/>
        </w:rPr>
        <w:t xml:space="preserve">Зырянов Андрей Вуколович (1927 </w:t>
      </w:r>
      <w:r>
        <w:rPr>
          <w:rFonts w:ascii="Times New Roman" w:hAnsi="Times New Roman"/>
          <w:sz w:val="28"/>
          <w:szCs w:val="40"/>
        </w:rPr>
        <w:t xml:space="preserve">– </w:t>
      </w:r>
      <w:r w:rsidRPr="00D23B65">
        <w:rPr>
          <w:rFonts w:ascii="Times New Roman" w:hAnsi="Times New Roman"/>
          <w:b/>
          <w:sz w:val="28"/>
          <w:szCs w:val="40"/>
        </w:rPr>
        <w:t>1993 г</w:t>
      </w:r>
      <w:r>
        <w:rPr>
          <w:rFonts w:ascii="Times New Roman" w:hAnsi="Times New Roman"/>
          <w:b/>
          <w:sz w:val="28"/>
          <w:szCs w:val="40"/>
        </w:rPr>
        <w:t>г</w:t>
      </w:r>
      <w:r w:rsidRPr="00D23B65">
        <w:rPr>
          <w:rFonts w:ascii="Times New Roman" w:hAnsi="Times New Roman"/>
          <w:b/>
          <w:sz w:val="28"/>
          <w:szCs w:val="40"/>
        </w:rPr>
        <w:t>.)</w:t>
      </w:r>
      <w:r>
        <w:rPr>
          <w:rFonts w:ascii="Times New Roman" w:hAnsi="Times New Roman"/>
          <w:b/>
          <w:sz w:val="28"/>
          <w:szCs w:val="40"/>
        </w:rPr>
        <w:t xml:space="preserve"> </w:t>
      </w:r>
      <w:r w:rsidRPr="00D23B65">
        <w:rPr>
          <w:rFonts w:ascii="Times New Roman" w:hAnsi="Times New Roman"/>
          <w:sz w:val="28"/>
          <w:szCs w:val="40"/>
        </w:rPr>
        <w:t>– Участвовал</w:t>
      </w:r>
      <w:r>
        <w:rPr>
          <w:rFonts w:ascii="Times New Roman" w:hAnsi="Times New Roman"/>
          <w:sz w:val="28"/>
          <w:szCs w:val="40"/>
        </w:rPr>
        <w:t xml:space="preserve"> в Великой Отечественной войне с 1944 – 1945 годы. Вернулся домой с Победой.</w:t>
      </w:r>
    </w:p>
    <w:p w:rsidR="00354795" w:rsidRDefault="00354795" w:rsidP="0059604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b/>
          <w:sz w:val="28"/>
          <w:szCs w:val="40"/>
        </w:rPr>
        <w:t xml:space="preserve">Кучеренко Никита Андреевич (1917 </w:t>
      </w:r>
      <w:r w:rsidRPr="00D23B65">
        <w:rPr>
          <w:rFonts w:ascii="Times New Roman" w:hAnsi="Times New Roman"/>
          <w:b/>
          <w:sz w:val="28"/>
          <w:szCs w:val="40"/>
        </w:rPr>
        <w:t>– 1979 гг.)</w:t>
      </w:r>
      <w:r>
        <w:rPr>
          <w:rFonts w:ascii="Times New Roman" w:hAnsi="Times New Roman"/>
          <w:b/>
          <w:sz w:val="28"/>
          <w:szCs w:val="40"/>
        </w:rPr>
        <w:t xml:space="preserve"> – </w:t>
      </w:r>
      <w:r w:rsidRPr="009F1C64">
        <w:rPr>
          <w:rFonts w:ascii="Times New Roman" w:hAnsi="Times New Roman"/>
          <w:sz w:val="28"/>
          <w:szCs w:val="40"/>
        </w:rPr>
        <w:t>Ушел на фронт с первых дней войны.</w:t>
      </w:r>
      <w:r>
        <w:rPr>
          <w:rFonts w:ascii="Times New Roman" w:hAnsi="Times New Roman"/>
          <w:sz w:val="28"/>
          <w:szCs w:val="40"/>
        </w:rPr>
        <w:t xml:space="preserve"> Вернулся с фронта инвалидом.</w:t>
      </w:r>
    </w:p>
    <w:p w:rsidR="00354795" w:rsidRPr="009F1C64" w:rsidRDefault="00354795" w:rsidP="0059604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8"/>
          <w:szCs w:val="40"/>
        </w:rPr>
      </w:pPr>
      <w:r>
        <w:rPr>
          <w:rFonts w:ascii="Times New Roman" w:hAnsi="Times New Roman"/>
          <w:b/>
          <w:sz w:val="28"/>
          <w:szCs w:val="40"/>
        </w:rPr>
        <w:t>Тыченко Демьян Деомидович (1898 –</w:t>
      </w:r>
      <w:r>
        <w:rPr>
          <w:rFonts w:ascii="Times New Roman" w:hAnsi="Times New Roman"/>
          <w:sz w:val="28"/>
          <w:szCs w:val="40"/>
        </w:rPr>
        <w:t xml:space="preserve"> </w:t>
      </w:r>
      <w:r w:rsidRPr="009F1C64">
        <w:rPr>
          <w:rFonts w:ascii="Times New Roman" w:hAnsi="Times New Roman"/>
          <w:b/>
          <w:sz w:val="28"/>
          <w:szCs w:val="40"/>
        </w:rPr>
        <w:t>1968 гг.)</w:t>
      </w:r>
      <w:r>
        <w:rPr>
          <w:rFonts w:ascii="Times New Roman" w:hAnsi="Times New Roman"/>
          <w:sz w:val="28"/>
          <w:szCs w:val="40"/>
        </w:rPr>
        <w:t xml:space="preserve"> – С первых месяцев войны Демьян Деомидович, оставив семью, уходит защищать Отечество. Вернулся домой с Победой.</w:t>
      </w:r>
    </w:p>
    <w:p w:rsidR="00354795" w:rsidRPr="009F1C64" w:rsidRDefault="00354795" w:rsidP="0059604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b/>
          <w:sz w:val="28"/>
          <w:szCs w:val="40"/>
        </w:rPr>
        <w:t xml:space="preserve">Федорова Надежда Андреевна (1922 – 2010 гг.) </w:t>
      </w:r>
      <w:r>
        <w:rPr>
          <w:rFonts w:ascii="Times New Roman" w:hAnsi="Times New Roman"/>
          <w:sz w:val="28"/>
          <w:szCs w:val="40"/>
        </w:rPr>
        <w:t>–</w:t>
      </w:r>
      <w:r w:rsidRPr="009F1C64">
        <w:rPr>
          <w:rFonts w:ascii="Times New Roman" w:hAnsi="Times New Roman"/>
          <w:sz w:val="28"/>
          <w:szCs w:val="40"/>
        </w:rPr>
        <w:t xml:space="preserve"> Д</w:t>
      </w:r>
      <w:r>
        <w:rPr>
          <w:rFonts w:ascii="Times New Roman" w:hAnsi="Times New Roman"/>
          <w:sz w:val="28"/>
          <w:szCs w:val="40"/>
        </w:rPr>
        <w:t>евятнадцатилетней девушкой уходит на фронт в 1941 году. Войну закончила в 1945 году.</w:t>
      </w:r>
    </w:p>
    <w:p w:rsidR="00354795" w:rsidRPr="008B4DCB" w:rsidRDefault="00354795" w:rsidP="0059604E">
      <w:pPr>
        <w:spacing w:after="0" w:line="240" w:lineRule="auto"/>
        <w:ind w:left="708" w:firstLine="708"/>
        <w:rPr>
          <w:rFonts w:ascii="Times New Roman" w:hAnsi="Times New Roman"/>
          <w:color w:val="000000"/>
          <w:sz w:val="28"/>
          <w:szCs w:val="28"/>
          <w:shd w:val="clear" w:color="auto" w:fill="CBD3D6"/>
        </w:rPr>
      </w:pPr>
    </w:p>
    <w:p w:rsidR="00354795" w:rsidRPr="00517FDD" w:rsidRDefault="00354795" w:rsidP="0059604E">
      <w:pPr>
        <w:spacing w:after="0" w:line="240" w:lineRule="auto"/>
        <w:rPr>
          <w:rFonts w:ascii="Times New Roman" w:hAnsi="Times New Roman"/>
          <w:sz w:val="12"/>
          <w:szCs w:val="40"/>
        </w:rPr>
      </w:pPr>
    </w:p>
    <w:p w:rsidR="00354795" w:rsidRDefault="00354795" w:rsidP="0059604E">
      <w:pPr>
        <w:spacing w:after="0" w:line="240" w:lineRule="auto"/>
        <w:rPr>
          <w:rFonts w:ascii="Times New Roman" w:hAnsi="Times New Roman"/>
          <w:sz w:val="28"/>
          <w:szCs w:val="40"/>
        </w:rPr>
      </w:pPr>
      <w:r>
        <w:rPr>
          <w:rFonts w:ascii="Times New Roman" w:hAnsi="Times New Roman"/>
          <w:sz w:val="28"/>
          <w:szCs w:val="40"/>
        </w:rPr>
        <w:t>Не смотря на то, что прошло много времени, мы помним и гордимся за их заслуги перед родиной. На примере их жизни, их беззаветного служения Родине, их отваги и мужества выросло не одно поколение моих односельчан. Хочется немного рассказать о некоторых из них, отдать дань памяти и уважения их военной доблести.</w:t>
      </w:r>
    </w:p>
    <w:p w:rsidR="00354795" w:rsidRDefault="00354795" w:rsidP="0059604E">
      <w:pPr>
        <w:spacing w:after="0" w:line="240" w:lineRule="auto"/>
        <w:rPr>
          <w:rFonts w:ascii="Times New Roman" w:hAnsi="Times New Roman"/>
          <w:sz w:val="28"/>
          <w:szCs w:val="40"/>
        </w:rPr>
      </w:pPr>
    </w:p>
    <w:p w:rsidR="00354795" w:rsidRPr="00517FDD" w:rsidRDefault="00354795" w:rsidP="0059604E">
      <w:pPr>
        <w:spacing w:after="0" w:line="240" w:lineRule="auto"/>
        <w:rPr>
          <w:rFonts w:ascii="Times New Roman" w:hAnsi="Times New Roman"/>
          <w:bCs/>
          <w:sz w:val="12"/>
          <w:szCs w:val="28"/>
        </w:rPr>
      </w:pPr>
    </w:p>
    <w:p w:rsidR="00354795" w:rsidRDefault="00354795" w:rsidP="0059604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07B06">
        <w:rPr>
          <w:rFonts w:ascii="Times New Roman" w:hAnsi="Times New Roman"/>
          <w:b/>
          <w:bCs/>
          <w:i/>
          <w:sz w:val="28"/>
          <w:szCs w:val="28"/>
        </w:rPr>
        <w:t>Сталинградская битва. 200 дней и ночей</w:t>
      </w:r>
      <w:r w:rsidRPr="00207B06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О</w:t>
      </w:r>
      <w:r w:rsidRPr="000003CE">
        <w:rPr>
          <w:rFonts w:ascii="Times New Roman" w:hAnsi="Times New Roman"/>
          <w:bCs/>
          <w:sz w:val="28"/>
          <w:szCs w:val="28"/>
        </w:rPr>
        <w:t>дна из крупнейших битв</w:t>
      </w:r>
      <w:r>
        <w:rPr>
          <w:rFonts w:ascii="Times New Roman" w:hAnsi="Times New Roman"/>
          <w:bCs/>
          <w:sz w:val="28"/>
          <w:szCs w:val="28"/>
        </w:rPr>
        <w:t>,</w:t>
      </w:r>
      <w:r w:rsidRPr="000003CE">
        <w:rPr>
          <w:rFonts w:ascii="Times New Roman" w:hAnsi="Times New Roman"/>
          <w:bCs/>
          <w:sz w:val="28"/>
          <w:szCs w:val="28"/>
        </w:rPr>
        <w:t xml:space="preserve"> Второй мировой войны. В дни Сталинградской битвы Мамаев курган стал ключевой позицией обороны города. Кто держал вершину кургана в своих руках, тот господствовал над округой. В дни боёв, даже зимой, курган чернел, как обугленный. Здесь насмерть стояли советские воины, сражаясь за ключевую позицию обороны города, здесь решалась судьба будущей победы.</w:t>
      </w:r>
    </w:p>
    <w:p w:rsidR="00354795" w:rsidRPr="00670975" w:rsidRDefault="00354795" w:rsidP="0059604E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670975">
        <w:rPr>
          <w:rFonts w:ascii="Times New Roman" w:hAnsi="Times New Roman"/>
          <w:sz w:val="28"/>
          <w:szCs w:val="28"/>
        </w:rPr>
        <w:t xml:space="preserve">Сталинград представлял не только зрелище тяжелого разрушения, он демонстрировал умение советских людей противостоять врагу. И среди них был наш земляк </w:t>
      </w:r>
      <w:r w:rsidRPr="00670975">
        <w:rPr>
          <w:rFonts w:ascii="Times New Roman" w:hAnsi="Times New Roman"/>
          <w:b/>
          <w:sz w:val="28"/>
          <w:szCs w:val="28"/>
        </w:rPr>
        <w:t>-  Зырянов Василий Вуколович.</w:t>
      </w:r>
    </w:p>
    <w:p w:rsidR="00354795" w:rsidRDefault="00354795" w:rsidP="0059604E">
      <w:pPr>
        <w:pStyle w:val="NormalWeb"/>
        <w:rPr>
          <w:sz w:val="28"/>
          <w:szCs w:val="28"/>
        </w:rPr>
      </w:pPr>
      <w:r w:rsidRPr="00363557">
        <w:rPr>
          <w:sz w:val="28"/>
          <w:szCs w:val="28"/>
        </w:rPr>
        <w:t xml:space="preserve">Пройдут века, а немеркнущая слава  доблестных защитников </w:t>
      </w:r>
      <w:r>
        <w:rPr>
          <w:sz w:val="28"/>
          <w:szCs w:val="28"/>
        </w:rPr>
        <w:t>Сталинграда</w:t>
      </w:r>
      <w:r w:rsidRPr="00363557">
        <w:rPr>
          <w:sz w:val="28"/>
          <w:szCs w:val="28"/>
        </w:rPr>
        <w:t xml:space="preserve"> будет вечно жить в памяти народов мира как ярчайший образец беспримерного в военной истории мужества и героизма. Имя "Сталинград" золотыми буквами навечно вписано в историю нашего Отечества.</w:t>
      </w:r>
    </w:p>
    <w:p w:rsidR="00354795" w:rsidRDefault="00354795" w:rsidP="0059604E">
      <w:pPr>
        <w:pStyle w:val="NormalWeb"/>
        <w:rPr>
          <w:sz w:val="28"/>
          <w:szCs w:val="28"/>
        </w:rPr>
      </w:pPr>
      <w:r w:rsidRPr="00363557">
        <w:rPr>
          <w:sz w:val="28"/>
          <w:szCs w:val="28"/>
        </w:rPr>
        <w:t>Хотелось бы остановиться еще на одном крупном сражении, на Курской дуге.</w:t>
      </w:r>
      <w:r>
        <w:rPr>
          <w:sz w:val="28"/>
          <w:szCs w:val="28"/>
        </w:rPr>
        <w:t xml:space="preserve"> В самом крупном танковом сражении ВОВ участвовал </w:t>
      </w:r>
      <w:r w:rsidRPr="00643687">
        <w:rPr>
          <w:b/>
          <w:sz w:val="28"/>
          <w:szCs w:val="28"/>
        </w:rPr>
        <w:t xml:space="preserve">Кучеренко Никита Андреевич. </w:t>
      </w:r>
      <w:r>
        <w:rPr>
          <w:sz w:val="28"/>
          <w:szCs w:val="28"/>
        </w:rPr>
        <w:t xml:space="preserve">Он </w:t>
      </w:r>
      <w:r w:rsidRPr="00363557">
        <w:rPr>
          <w:sz w:val="28"/>
          <w:szCs w:val="28"/>
        </w:rPr>
        <w:t xml:space="preserve"> воевал</w:t>
      </w:r>
      <w:r>
        <w:rPr>
          <w:sz w:val="28"/>
          <w:szCs w:val="28"/>
        </w:rPr>
        <w:t xml:space="preserve"> во имя мира и мечтал</w:t>
      </w:r>
      <w:r w:rsidRPr="00363557">
        <w:rPr>
          <w:sz w:val="28"/>
          <w:szCs w:val="28"/>
        </w:rPr>
        <w:t xml:space="preserve"> о будущем мире, в передышках между боями, в тесных землянках и холодных окопах. </w:t>
      </w:r>
    </w:p>
    <w:p w:rsidR="00354795" w:rsidRPr="003A66EC" w:rsidRDefault="00354795" w:rsidP="0059604E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«Битва в районе Курска, Орла и Белгорода является одним из величайших сражений Великой Отечественной войны и второй мировой войны в целом»</w:t>
      </w:r>
      <w:r w:rsidRPr="003A66EC">
        <w:rPr>
          <w:sz w:val="28"/>
          <w:szCs w:val="28"/>
        </w:rPr>
        <w:t xml:space="preserve"> [</w:t>
      </w:r>
      <w:r>
        <w:rPr>
          <w:sz w:val="28"/>
          <w:szCs w:val="28"/>
        </w:rPr>
        <w:t>1</w:t>
      </w:r>
      <w:r w:rsidRPr="003A66EC">
        <w:rPr>
          <w:sz w:val="28"/>
          <w:szCs w:val="28"/>
        </w:rPr>
        <w:t>]</w:t>
      </w:r>
    </w:p>
    <w:p w:rsidR="00354795" w:rsidRDefault="00354795" w:rsidP="0059604E">
      <w:pPr>
        <w:pStyle w:val="NormalWeb"/>
        <w:rPr>
          <w:b/>
          <w:sz w:val="28"/>
          <w:szCs w:val="28"/>
        </w:rPr>
      </w:pPr>
      <w:r>
        <w:rPr>
          <w:sz w:val="28"/>
          <w:szCs w:val="28"/>
        </w:rPr>
        <w:t xml:space="preserve">В 1944 году начинается освобождение нашей Родины, основной удар по врагу был нанесен в Белоруссии. И здесь участвовали наши односельчане -   </w:t>
      </w:r>
      <w:r>
        <w:rPr>
          <w:b/>
          <w:sz w:val="28"/>
          <w:szCs w:val="28"/>
        </w:rPr>
        <w:t>Федорова Надежда Андреевна, Зырянов Василий Вуколович.</w:t>
      </w:r>
    </w:p>
    <w:p w:rsidR="00354795" w:rsidRPr="00444195" w:rsidRDefault="00354795" w:rsidP="0059604E">
      <w:pPr>
        <w:pStyle w:val="NormalWeb"/>
        <w:rPr>
          <w:sz w:val="28"/>
          <w:szCs w:val="28"/>
        </w:rPr>
      </w:pPr>
      <w:r w:rsidRPr="00444195">
        <w:rPr>
          <w:sz w:val="28"/>
          <w:szCs w:val="28"/>
        </w:rPr>
        <w:t>В 1945 году</w:t>
      </w:r>
      <w:r>
        <w:rPr>
          <w:sz w:val="28"/>
          <w:szCs w:val="28"/>
        </w:rPr>
        <w:t xml:space="preserve"> взломав мощную оборону противника в Восточной Пруссии, окружив крупную группировку фашистских войск,  взяли город Кенигсберг. И здесь не обошлось без наших земляков. Принимали участие во взятии Кенигсберга – </w:t>
      </w:r>
      <w:r w:rsidRPr="00E331D4">
        <w:rPr>
          <w:b/>
          <w:sz w:val="28"/>
          <w:szCs w:val="28"/>
        </w:rPr>
        <w:t>Зарукин Василий Митрофанович, Зырянов Андрей Вуколович.</w:t>
      </w:r>
    </w:p>
    <w:p w:rsidR="00354795" w:rsidRPr="00F266B7" w:rsidRDefault="00354795" w:rsidP="0059604E">
      <w:pPr>
        <w:pStyle w:val="NormalWeb"/>
        <w:rPr>
          <w:sz w:val="32"/>
          <w:szCs w:val="32"/>
        </w:rPr>
      </w:pPr>
      <w:r w:rsidRPr="000E3134">
        <w:rPr>
          <w:sz w:val="28"/>
          <w:szCs w:val="32"/>
        </w:rPr>
        <w:t xml:space="preserve">И вся страна, весь советский народ прикладывали неимоверные усилия, чтобы приблизить этот час.  И, чтобы обеспечить успешные действия на передовой, трудилась все, от мала до велика.   </w:t>
      </w:r>
    </w:p>
    <w:p w:rsidR="00354795" w:rsidRPr="00363557" w:rsidRDefault="00354795" w:rsidP="005960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31B8">
        <w:rPr>
          <w:rFonts w:ascii="Times New Roman" w:hAnsi="Times New Roman"/>
          <w:b/>
          <w:sz w:val="28"/>
          <w:szCs w:val="28"/>
        </w:rPr>
        <w:t>В тылу</w:t>
      </w:r>
      <w:r w:rsidRPr="00363557">
        <w:rPr>
          <w:rFonts w:ascii="Times New Roman" w:hAnsi="Times New Roman"/>
          <w:sz w:val="28"/>
          <w:szCs w:val="28"/>
        </w:rPr>
        <w:t xml:space="preserve"> остались только женщины, дети, старики. Они работали на заводах, рыли окопы, ст</w:t>
      </w:r>
      <w:r>
        <w:rPr>
          <w:rFonts w:ascii="Times New Roman" w:hAnsi="Times New Roman"/>
          <w:sz w:val="28"/>
          <w:szCs w:val="28"/>
        </w:rPr>
        <w:t>роили оборонительные сооружения</w:t>
      </w:r>
      <w:r w:rsidRPr="00363557">
        <w:rPr>
          <w:rFonts w:ascii="Times New Roman" w:hAnsi="Times New Roman"/>
          <w:sz w:val="28"/>
          <w:szCs w:val="28"/>
        </w:rPr>
        <w:t xml:space="preserve">. Главным девизом всей страны стало: «Всё для фронта, всё для победы!» В тылу самоотверженно работали для фронта, на фронте сражались за тех, кто остался дома. </w:t>
      </w:r>
    </w:p>
    <w:p w:rsidR="00354795" w:rsidRPr="00BD37F1" w:rsidRDefault="00354795" w:rsidP="005960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енщины, старики, </w:t>
      </w:r>
      <w:r w:rsidRPr="0027520D">
        <w:rPr>
          <w:rFonts w:ascii="Times New Roman" w:hAnsi="Times New Roman"/>
          <w:sz w:val="28"/>
          <w:szCs w:val="28"/>
        </w:rPr>
        <w:t xml:space="preserve">многие </w:t>
      </w:r>
      <w:r w:rsidRPr="0027520D">
        <w:rPr>
          <w:rFonts w:ascii="Times New Roman" w:hAnsi="Times New Roman"/>
          <w:color w:val="000000"/>
          <w:sz w:val="28"/>
          <w:szCs w:val="28"/>
        </w:rPr>
        <w:t>дети</w:t>
      </w:r>
      <w:r w:rsidRPr="0027520D">
        <w:rPr>
          <w:rFonts w:ascii="Times New Roman" w:hAnsi="Times New Roman"/>
          <w:sz w:val="28"/>
          <w:szCs w:val="28"/>
        </w:rPr>
        <w:t xml:space="preserve"> начали работать с 10 лет, выполняя непосильный взрослый труд</w:t>
      </w:r>
      <w:r>
        <w:rPr>
          <w:rFonts w:ascii="Times New Roman" w:hAnsi="Times New Roman"/>
          <w:sz w:val="28"/>
          <w:szCs w:val="28"/>
        </w:rPr>
        <w:t>.</w:t>
      </w:r>
    </w:p>
    <w:p w:rsidR="00354795" w:rsidRPr="0096090B" w:rsidRDefault="00354795" w:rsidP="0059604E">
      <w:pPr>
        <w:pStyle w:val="NormalWeb"/>
        <w:spacing w:before="0" w:beforeAutospacing="0" w:after="0" w:afterAutospacing="0"/>
        <w:rPr>
          <w:sz w:val="12"/>
          <w:szCs w:val="28"/>
        </w:rPr>
      </w:pPr>
    </w:p>
    <w:p w:rsidR="00354795" w:rsidRPr="00363557" w:rsidRDefault="00354795" w:rsidP="0059604E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363557">
        <w:rPr>
          <w:sz w:val="28"/>
          <w:szCs w:val="28"/>
        </w:rPr>
        <w:t xml:space="preserve">И в моем селе есть такие люди, труженики тыла, которые в тяжелое военное время отдавали все свои силы и способности для приближения победы. </w:t>
      </w:r>
      <w:r>
        <w:rPr>
          <w:sz w:val="28"/>
          <w:szCs w:val="28"/>
        </w:rPr>
        <w:t>(Прил.3)</w:t>
      </w:r>
    </w:p>
    <w:p w:rsidR="00354795" w:rsidRPr="004613CD" w:rsidRDefault="00354795" w:rsidP="0059604E">
      <w:pPr>
        <w:pStyle w:val="NormalWeb"/>
        <w:spacing w:before="0" w:beforeAutospacing="0" w:after="0" w:afterAutospacing="0"/>
        <w:rPr>
          <w:sz w:val="4"/>
          <w:szCs w:val="28"/>
        </w:rPr>
      </w:pPr>
    </w:p>
    <w:p w:rsidR="00354795" w:rsidRPr="0096090B" w:rsidRDefault="00354795" w:rsidP="0059604E">
      <w:pPr>
        <w:pStyle w:val="NormalWeb"/>
        <w:spacing w:before="0" w:beforeAutospacing="0" w:after="0" w:afterAutospacing="0"/>
        <w:rPr>
          <w:sz w:val="16"/>
          <w:szCs w:val="28"/>
        </w:rPr>
      </w:pPr>
    </w:p>
    <w:p w:rsidR="00354795" w:rsidRDefault="00354795" w:rsidP="0059604E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17FDD">
        <w:rPr>
          <w:b/>
          <w:sz w:val="28"/>
          <w:szCs w:val="28"/>
        </w:rPr>
        <w:t xml:space="preserve">Это </w:t>
      </w:r>
      <w:r>
        <w:rPr>
          <w:b/>
          <w:sz w:val="28"/>
          <w:szCs w:val="28"/>
        </w:rPr>
        <w:t>–</w:t>
      </w:r>
      <w:r w:rsidRPr="00363557">
        <w:rPr>
          <w:sz w:val="28"/>
          <w:szCs w:val="28"/>
        </w:rPr>
        <w:t xml:space="preserve"> </w:t>
      </w:r>
    </w:p>
    <w:p w:rsidR="00354795" w:rsidRDefault="00354795" w:rsidP="0059604E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B44A3C">
        <w:rPr>
          <w:b/>
          <w:sz w:val="28"/>
          <w:szCs w:val="28"/>
        </w:rPr>
        <w:t>Гусева Вера Георгиевна, 3.10.1928 г</w:t>
      </w:r>
      <w:r>
        <w:rPr>
          <w:sz w:val="28"/>
          <w:szCs w:val="28"/>
        </w:rPr>
        <w:t>. В годы Великой Отечественной войны была подростком. Выполняли посильные, а подчас и не посильные работы…Ветеран труда.</w:t>
      </w:r>
    </w:p>
    <w:p w:rsidR="00354795" w:rsidRDefault="00354795" w:rsidP="0059604E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B44A3C">
        <w:rPr>
          <w:b/>
          <w:sz w:val="28"/>
          <w:szCs w:val="28"/>
        </w:rPr>
        <w:t>Гроо Галина Семеновна, родилась 10.07.1939 года</w:t>
      </w:r>
      <w:r>
        <w:rPr>
          <w:sz w:val="28"/>
          <w:szCs w:val="28"/>
        </w:rPr>
        <w:t>. Запомнила только  постоянное чувство голода, приходилось зимой сидеть дома, т.к. выйти на улицу было не в чем…Ветеран труда.</w:t>
      </w:r>
    </w:p>
    <w:p w:rsidR="00354795" w:rsidRDefault="00354795" w:rsidP="0059604E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B44A3C">
        <w:rPr>
          <w:b/>
          <w:sz w:val="28"/>
          <w:szCs w:val="28"/>
        </w:rPr>
        <w:t>Дистергефт Мирца Юльевна (1928 – 2011).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Была  вывезена  с семьей накануне войны, из Латвии. Пришлось испытать все тяготы военного времени. Ветеран труда.</w:t>
      </w:r>
    </w:p>
    <w:p w:rsidR="00354795" w:rsidRPr="001663FC" w:rsidRDefault="00354795" w:rsidP="0059604E">
      <w:pPr>
        <w:pStyle w:val="NormalWeb"/>
        <w:numPr>
          <w:ilvl w:val="0"/>
          <w:numId w:val="4"/>
        </w:numPr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Дементьев Геннадий Иванович, родился 7.</w:t>
      </w:r>
      <w:r w:rsidRPr="001663FC">
        <w:rPr>
          <w:b/>
          <w:sz w:val="28"/>
          <w:szCs w:val="28"/>
        </w:rPr>
        <w:t>10.1934 года.</w:t>
      </w:r>
      <w:r>
        <w:rPr>
          <w:sz w:val="28"/>
          <w:szCs w:val="28"/>
        </w:rPr>
        <w:t xml:space="preserve"> В годы войны был ребенком, учился в школе, помогал родителям. Ветеран труда.</w:t>
      </w:r>
    </w:p>
    <w:p w:rsidR="00354795" w:rsidRDefault="00354795" w:rsidP="0059604E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Зырянова Анна Александровна, родилась 12.07.1930 года. </w:t>
      </w:r>
      <w:r w:rsidRPr="001663FC">
        <w:rPr>
          <w:sz w:val="28"/>
          <w:szCs w:val="28"/>
        </w:rPr>
        <w:t>В</w:t>
      </w:r>
      <w:r>
        <w:rPr>
          <w:sz w:val="28"/>
          <w:szCs w:val="28"/>
        </w:rPr>
        <w:t>ойна запомнилась на всю жизнь, ходили голодные и холодные. Ветеран труда.</w:t>
      </w:r>
    </w:p>
    <w:p w:rsidR="00354795" w:rsidRDefault="00354795" w:rsidP="0059604E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Пупкова Анна Ивановна (1928 </w:t>
      </w:r>
      <w:r w:rsidRPr="004A61E9">
        <w:rPr>
          <w:b/>
          <w:sz w:val="28"/>
          <w:szCs w:val="28"/>
        </w:rPr>
        <w:t>– 2013 гг.)</w:t>
      </w:r>
      <w:r>
        <w:rPr>
          <w:b/>
          <w:sz w:val="28"/>
          <w:szCs w:val="28"/>
        </w:rPr>
        <w:t xml:space="preserve">. </w:t>
      </w:r>
      <w:r w:rsidRPr="004A61E9">
        <w:rPr>
          <w:sz w:val="28"/>
          <w:szCs w:val="28"/>
        </w:rPr>
        <w:t>Б</w:t>
      </w:r>
      <w:r>
        <w:rPr>
          <w:sz w:val="28"/>
          <w:szCs w:val="28"/>
        </w:rPr>
        <w:t>ыла вывезена с матерью из Саратовской области. Почти всю жизнь прожила в Верещагино, считала село своей малой Родиной. Ветеран труда.</w:t>
      </w:r>
    </w:p>
    <w:p w:rsidR="00354795" w:rsidRPr="004A61E9" w:rsidRDefault="00354795" w:rsidP="0059604E">
      <w:pPr>
        <w:pStyle w:val="NormalWeb"/>
        <w:numPr>
          <w:ilvl w:val="0"/>
          <w:numId w:val="4"/>
        </w:numPr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Степанова Клавдия Степановна, родилась 4.</w:t>
      </w:r>
      <w:r w:rsidRPr="004A61E9">
        <w:rPr>
          <w:b/>
          <w:sz w:val="28"/>
          <w:szCs w:val="28"/>
        </w:rPr>
        <w:t>02.1927 года.</w:t>
      </w:r>
      <w:r>
        <w:rPr>
          <w:sz w:val="28"/>
          <w:szCs w:val="28"/>
        </w:rPr>
        <w:t xml:space="preserve"> В годы войны работала на разных работах, приходилось трудно. Ветеран труда.</w:t>
      </w:r>
    </w:p>
    <w:p w:rsidR="00354795" w:rsidRDefault="00354795" w:rsidP="0059604E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Хатинский Лев Константинович, родился 6.02.1927 года. </w:t>
      </w:r>
      <w:r w:rsidRPr="004A61E9">
        <w:rPr>
          <w:sz w:val="28"/>
          <w:szCs w:val="28"/>
        </w:rPr>
        <w:t>В годы войны</w:t>
      </w:r>
      <w:r>
        <w:rPr>
          <w:sz w:val="28"/>
          <w:szCs w:val="28"/>
        </w:rPr>
        <w:t xml:space="preserve"> занимался охотой, сдавал «мягкое золото» государству. Писал Сталину, просился на фронт, но получил отказ. Почетный гражданин Туруханского района. Ветеран труда.</w:t>
      </w:r>
    </w:p>
    <w:p w:rsidR="00354795" w:rsidRPr="0088376F" w:rsidRDefault="00354795" w:rsidP="0059604E">
      <w:pPr>
        <w:pStyle w:val="NormalWeb"/>
        <w:numPr>
          <w:ilvl w:val="0"/>
          <w:numId w:val="4"/>
        </w:numPr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Хатинская Валентина Григорьевна, родилась 10.</w:t>
      </w:r>
      <w:r w:rsidRPr="0088376F">
        <w:rPr>
          <w:b/>
          <w:sz w:val="28"/>
          <w:szCs w:val="28"/>
        </w:rPr>
        <w:t>03.1925 года.</w:t>
      </w:r>
      <w:r>
        <w:rPr>
          <w:sz w:val="28"/>
          <w:szCs w:val="28"/>
        </w:rPr>
        <w:t xml:space="preserve"> В годы войны работала налоговым агентом, приходилось преодолевать огромные расстояния на лошади и в холод, и в слякоть. Ветеран труда.</w:t>
      </w:r>
    </w:p>
    <w:p w:rsidR="00354795" w:rsidRPr="0088376F" w:rsidRDefault="00354795" w:rsidP="0059604E">
      <w:pPr>
        <w:pStyle w:val="NormalWeb"/>
        <w:spacing w:before="0" w:beforeAutospacing="0" w:after="0" w:afterAutospacing="0"/>
        <w:ind w:left="720"/>
        <w:rPr>
          <w:b/>
          <w:sz w:val="28"/>
          <w:szCs w:val="28"/>
        </w:rPr>
      </w:pPr>
    </w:p>
    <w:p w:rsidR="00354795" w:rsidRPr="00626889" w:rsidRDefault="00354795" w:rsidP="0059604E">
      <w:pPr>
        <w:pStyle w:val="NormalWeb"/>
        <w:tabs>
          <w:tab w:val="left" w:pos="8055"/>
        </w:tabs>
        <w:spacing w:before="0" w:beforeAutospacing="0" w:after="0" w:afterAutospacing="0"/>
        <w:rPr>
          <w:sz w:val="28"/>
          <w:szCs w:val="28"/>
        </w:rPr>
      </w:pPr>
      <w:r w:rsidRPr="001663FC">
        <w:rPr>
          <w:b/>
          <w:sz w:val="28"/>
          <w:szCs w:val="28"/>
        </w:rPr>
        <w:t>…Низкий Вам поклон.</w:t>
      </w:r>
      <w:r w:rsidRPr="001663FC">
        <w:rPr>
          <w:b/>
          <w:sz w:val="28"/>
          <w:szCs w:val="28"/>
        </w:rPr>
        <w:tab/>
      </w:r>
    </w:p>
    <w:p w:rsidR="00354795" w:rsidRPr="00517FDD" w:rsidRDefault="00354795" w:rsidP="0059604E">
      <w:pPr>
        <w:pStyle w:val="NormalWeb"/>
        <w:spacing w:before="0" w:beforeAutospacing="0" w:after="0" w:afterAutospacing="0"/>
        <w:rPr>
          <w:sz w:val="20"/>
          <w:szCs w:val="28"/>
        </w:rPr>
      </w:pPr>
    </w:p>
    <w:p w:rsidR="00354795" w:rsidRPr="00967014" w:rsidRDefault="00354795" w:rsidP="0059604E">
      <w:pPr>
        <w:spacing w:after="0"/>
        <w:jc w:val="both"/>
        <w:rPr>
          <w:sz w:val="28"/>
          <w:szCs w:val="28"/>
        </w:rPr>
      </w:pP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 считаю, несмотря на тяжелые условия,</w:t>
      </w:r>
      <w:r w:rsidRPr="00A206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7520D">
        <w:rPr>
          <w:rFonts w:ascii="Times New Roman" w:hAnsi="Times New Roman"/>
          <w:color w:val="000000"/>
          <w:sz w:val="28"/>
          <w:szCs w:val="28"/>
        </w:rPr>
        <w:t>в которых жили люди, особенно дети военного поколения: голод, холод им приходилось вставать чуть свет, идти помогать своим мамам, сестрам, бабушкам, дедушкам, они, дети, понимали, что без их помощи в тылу просто не обойтись. Я не могу себе представить, что дети такие же, как я, совершили такой подвиг. Я просто удивляюсь, откуда у женщин</w:t>
      </w:r>
      <w:r w:rsidRPr="00A206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7520D">
        <w:rPr>
          <w:rFonts w:ascii="Times New Roman" w:hAnsi="Times New Roman"/>
          <w:color w:val="000000"/>
          <w:sz w:val="28"/>
          <w:szCs w:val="28"/>
        </w:rPr>
        <w:t>брались силы работать в голод и холод, ухаживать за своими детьми, отправлять письма и посылки на фронт.</w:t>
      </w:r>
      <w:r>
        <w:rPr>
          <w:rFonts w:ascii="Times New Roman" w:hAnsi="Times New Roman"/>
          <w:color w:val="000000"/>
          <w:sz w:val="28"/>
          <w:szCs w:val="28"/>
          <w:shd w:val="clear" w:color="auto" w:fill="CBD3D6"/>
        </w:rPr>
        <w:t xml:space="preserve">          </w:t>
      </w:r>
      <w:r w:rsidRPr="001A265C">
        <w:rPr>
          <w:rFonts w:ascii="Times New Roman" w:hAnsi="Times New Roman"/>
          <w:b/>
          <w:sz w:val="28"/>
          <w:szCs w:val="28"/>
        </w:rPr>
        <w:t xml:space="preserve">                                  </w:t>
      </w: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b/>
          <w:sz w:val="28"/>
          <w:szCs w:val="28"/>
        </w:rPr>
      </w:pPr>
    </w:p>
    <w:p w:rsidR="00354795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1A265C">
        <w:rPr>
          <w:rFonts w:ascii="Times New Roman" w:hAnsi="Times New Roman"/>
          <w:b/>
          <w:sz w:val="28"/>
          <w:szCs w:val="28"/>
        </w:rPr>
        <w:t>Заключение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354795" w:rsidRDefault="00354795" w:rsidP="0059604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Работая над этой темой, я изучила  много научной и художественной литературы, просмотрела </w:t>
      </w:r>
      <w:r w:rsidRPr="00A465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 перечитала </w:t>
      </w:r>
      <w:r w:rsidRPr="00A465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много книг о войне, 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которые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и  использовала. В этих книгах, в стихах показан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весь трагизм 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Велик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ой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войн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жизнь в военные годы.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Многие стихи переложены на песни. </w:t>
      </w:r>
    </w:p>
    <w:p w:rsidR="00354795" w:rsidRDefault="00354795" w:rsidP="0059604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27520D">
        <w:rPr>
          <w:rFonts w:ascii="Times New Roman" w:hAnsi="Times New Roman"/>
          <w:color w:val="000000"/>
          <w:sz w:val="28"/>
          <w:szCs w:val="28"/>
        </w:rPr>
        <w:t>Из газет</w:t>
      </w:r>
      <w:r>
        <w:rPr>
          <w:rFonts w:ascii="Times New Roman" w:hAnsi="Times New Roman"/>
          <w:color w:val="000000"/>
          <w:sz w:val="28"/>
          <w:szCs w:val="28"/>
        </w:rPr>
        <w:t>ных статей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про период войны я узнала  </w:t>
      </w:r>
      <w:r w:rsidRPr="0027520D">
        <w:rPr>
          <w:rFonts w:ascii="Times New Roman" w:hAnsi="Times New Roman"/>
          <w:color w:val="000000"/>
          <w:sz w:val="28"/>
          <w:szCs w:val="28"/>
        </w:rPr>
        <w:t>мног</w:t>
      </w:r>
      <w:r>
        <w:rPr>
          <w:rFonts w:ascii="Times New Roman" w:hAnsi="Times New Roman"/>
          <w:color w:val="000000"/>
          <w:sz w:val="28"/>
          <w:szCs w:val="28"/>
        </w:rPr>
        <w:t>о о земляках -</w:t>
      </w:r>
      <w:r w:rsidRPr="00EB5B3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7520D">
        <w:rPr>
          <w:rFonts w:ascii="Times New Roman" w:hAnsi="Times New Roman"/>
          <w:color w:val="000000"/>
          <w:sz w:val="28"/>
          <w:szCs w:val="28"/>
        </w:rPr>
        <w:t>переживших страшные годы войны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413B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 школе мы с ребятами встречались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с </w:t>
      </w:r>
      <w:r>
        <w:rPr>
          <w:rFonts w:ascii="Times New Roman" w:hAnsi="Times New Roman"/>
          <w:color w:val="000000"/>
          <w:sz w:val="28"/>
          <w:szCs w:val="28"/>
        </w:rPr>
        <w:t xml:space="preserve"> ветеранами, </w:t>
      </w:r>
      <w:r w:rsidRPr="0027520D">
        <w:rPr>
          <w:rFonts w:ascii="Times New Roman" w:hAnsi="Times New Roman"/>
          <w:color w:val="000000"/>
          <w:sz w:val="28"/>
          <w:szCs w:val="28"/>
        </w:rPr>
        <w:t>тружениками тыла. Много ценных матери</w:t>
      </w:r>
      <w:r>
        <w:rPr>
          <w:rFonts w:ascii="Times New Roman" w:hAnsi="Times New Roman"/>
          <w:color w:val="000000"/>
          <w:sz w:val="28"/>
          <w:szCs w:val="28"/>
        </w:rPr>
        <w:t>алов у нас есть в школьном архиве</w:t>
      </w:r>
      <w:r w:rsidRPr="0027520D">
        <w:rPr>
          <w:rFonts w:ascii="Times New Roman" w:hAnsi="Times New Roman"/>
          <w:color w:val="000000"/>
          <w:sz w:val="28"/>
          <w:szCs w:val="28"/>
        </w:rPr>
        <w:t>, которые помогают осознать величие</w:t>
      </w:r>
      <w:r w:rsidRPr="002752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значимость тех героических лет.</w:t>
      </w:r>
      <w:r w:rsidRPr="004D48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363557">
        <w:rPr>
          <w:rFonts w:ascii="Times New Roman" w:hAnsi="Times New Roman"/>
          <w:sz w:val="28"/>
          <w:szCs w:val="28"/>
          <w:shd w:val="clear" w:color="auto" w:fill="FFFFFF"/>
        </w:rPr>
        <w:t>Су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дьба наших предков,  моих односельчан  </w:t>
      </w:r>
      <w:r w:rsidRPr="00363557">
        <w:rPr>
          <w:rFonts w:ascii="Times New Roman" w:hAnsi="Times New Roman"/>
          <w:sz w:val="28"/>
          <w:szCs w:val="28"/>
          <w:shd w:val="clear" w:color="auto" w:fill="FFFFFF"/>
        </w:rPr>
        <w:t xml:space="preserve">- яркое отражение истории нашей страны. </w:t>
      </w:r>
    </w:p>
    <w:p w:rsidR="00354795" w:rsidRDefault="00354795" w:rsidP="0059604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40"/>
        </w:rPr>
        <w:t>Сейчас в нашей школе имеется стенд «</w:t>
      </w:r>
      <w:r w:rsidRPr="00367E63">
        <w:rPr>
          <w:rFonts w:ascii="Times New Roman" w:hAnsi="Times New Roman"/>
          <w:sz w:val="28"/>
          <w:szCs w:val="40"/>
        </w:rPr>
        <w:t xml:space="preserve">Никто не забыт, ничто не забыто » </w:t>
      </w:r>
      <w:r w:rsidRPr="00F92C01">
        <w:rPr>
          <w:rFonts w:ascii="Times New Roman" w:hAnsi="Times New Roman"/>
          <w:i/>
          <w:sz w:val="28"/>
          <w:szCs w:val="40"/>
        </w:rPr>
        <w:t>(Прил.</w:t>
      </w:r>
      <w:r>
        <w:rPr>
          <w:rFonts w:ascii="Times New Roman" w:hAnsi="Times New Roman"/>
          <w:i/>
          <w:sz w:val="28"/>
          <w:szCs w:val="40"/>
        </w:rPr>
        <w:t>3</w:t>
      </w:r>
      <w:r w:rsidRPr="00F92C01">
        <w:rPr>
          <w:rFonts w:ascii="Times New Roman" w:hAnsi="Times New Roman"/>
          <w:i/>
          <w:sz w:val="28"/>
          <w:szCs w:val="40"/>
        </w:rPr>
        <w:t>)</w:t>
      </w:r>
      <w:r>
        <w:rPr>
          <w:rFonts w:ascii="Times New Roman" w:hAnsi="Times New Roman"/>
          <w:i/>
          <w:sz w:val="28"/>
          <w:szCs w:val="40"/>
        </w:rPr>
        <w:t xml:space="preserve">, </w:t>
      </w:r>
      <w:r>
        <w:rPr>
          <w:rFonts w:ascii="Times New Roman" w:hAnsi="Times New Roman"/>
          <w:sz w:val="28"/>
          <w:szCs w:val="40"/>
        </w:rPr>
        <w:t>н</w:t>
      </w:r>
      <w:r w:rsidRPr="00367E63">
        <w:rPr>
          <w:rFonts w:ascii="Times New Roman" w:hAnsi="Times New Roman"/>
          <w:sz w:val="28"/>
          <w:szCs w:val="40"/>
        </w:rPr>
        <w:t>а котором имеет</w:t>
      </w:r>
      <w:r>
        <w:rPr>
          <w:rFonts w:ascii="Times New Roman" w:hAnsi="Times New Roman"/>
          <w:sz w:val="28"/>
          <w:szCs w:val="40"/>
        </w:rPr>
        <w:t>ся список всех участников войны, ф</w:t>
      </w:r>
      <w:r w:rsidRPr="00367E63">
        <w:rPr>
          <w:rFonts w:ascii="Times New Roman" w:hAnsi="Times New Roman"/>
          <w:sz w:val="28"/>
          <w:szCs w:val="40"/>
        </w:rPr>
        <w:t>отографи</w:t>
      </w:r>
      <w:r>
        <w:rPr>
          <w:rFonts w:ascii="Times New Roman" w:hAnsi="Times New Roman"/>
          <w:sz w:val="28"/>
          <w:szCs w:val="40"/>
        </w:rPr>
        <w:t xml:space="preserve">и с информацией о месте службы. </w:t>
      </w:r>
      <w:r w:rsidRPr="00367E63">
        <w:rPr>
          <w:rFonts w:ascii="Times New Roman" w:hAnsi="Times New Roman"/>
          <w:sz w:val="28"/>
          <w:szCs w:val="40"/>
        </w:rPr>
        <w:t xml:space="preserve">Мы с огромным почтением относимся к </w:t>
      </w:r>
      <w:r>
        <w:rPr>
          <w:rFonts w:ascii="Times New Roman" w:hAnsi="Times New Roman"/>
          <w:sz w:val="28"/>
          <w:szCs w:val="40"/>
        </w:rPr>
        <w:t>медалям и наградам</w:t>
      </w:r>
      <w:r w:rsidRPr="00367E63">
        <w:rPr>
          <w:rFonts w:ascii="Times New Roman" w:hAnsi="Times New Roman"/>
          <w:sz w:val="28"/>
          <w:szCs w:val="40"/>
        </w:rPr>
        <w:t xml:space="preserve"> и бережно храним эти н</w:t>
      </w:r>
      <w:r>
        <w:rPr>
          <w:rFonts w:ascii="Times New Roman" w:hAnsi="Times New Roman"/>
          <w:sz w:val="28"/>
          <w:szCs w:val="40"/>
        </w:rPr>
        <w:t>аграды и удостоверения, грамоты, письма под стеклом</w:t>
      </w:r>
      <w:r w:rsidRPr="00367E63">
        <w:rPr>
          <w:rFonts w:ascii="Times New Roman" w:hAnsi="Times New Roman"/>
          <w:sz w:val="28"/>
          <w:szCs w:val="40"/>
        </w:rPr>
        <w:t>.</w:t>
      </w:r>
      <w:r w:rsidRPr="00F25046">
        <w:rPr>
          <w:rFonts w:ascii="Times New Roman" w:hAnsi="Times New Roman"/>
          <w:sz w:val="28"/>
          <w:szCs w:val="40"/>
        </w:rPr>
        <w:t xml:space="preserve"> </w:t>
      </w:r>
    </w:p>
    <w:p w:rsidR="00354795" w:rsidRPr="00F2235A" w:rsidRDefault="00354795" w:rsidP="0059604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F2235A">
        <w:rPr>
          <w:rFonts w:ascii="Times New Roman" w:hAnsi="Times New Roman"/>
          <w:sz w:val="28"/>
          <w:szCs w:val="28"/>
        </w:rPr>
        <w:t xml:space="preserve"> </w:t>
      </w:r>
      <w:r w:rsidRPr="0027520D">
        <w:rPr>
          <w:rFonts w:ascii="Times New Roman" w:hAnsi="Times New Roman"/>
          <w:sz w:val="28"/>
          <w:szCs w:val="28"/>
        </w:rPr>
        <w:t xml:space="preserve">Вглядитесь в эти </w:t>
      </w:r>
      <w:r w:rsidRPr="00A2066A">
        <w:rPr>
          <w:rFonts w:ascii="Times New Roman" w:hAnsi="Times New Roman"/>
          <w:sz w:val="28"/>
          <w:szCs w:val="28"/>
        </w:rPr>
        <w:t>фотографии. У этих портретов одно имя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35A">
        <w:rPr>
          <w:rFonts w:ascii="Times New Roman" w:hAnsi="Times New Roman"/>
          <w:b/>
          <w:sz w:val="28"/>
          <w:szCs w:val="28"/>
        </w:rPr>
        <w:t>ПАМЯТЬ</w:t>
      </w:r>
      <w:r w:rsidRPr="00A2066A">
        <w:rPr>
          <w:rFonts w:ascii="Times New Roman" w:hAnsi="Times New Roman"/>
          <w:sz w:val="28"/>
          <w:szCs w:val="28"/>
        </w:rPr>
        <w:t xml:space="preserve">.     Память о вечно живых, </w:t>
      </w:r>
      <w:r w:rsidRPr="00A2066A">
        <w:rPr>
          <w:rStyle w:val="FontStyle12"/>
          <w:sz w:val="28"/>
          <w:szCs w:val="28"/>
        </w:rPr>
        <w:t>которые, не жалели себя,</w:t>
      </w:r>
      <w:r>
        <w:rPr>
          <w:rStyle w:val="FontStyle12"/>
          <w:sz w:val="28"/>
          <w:szCs w:val="28"/>
        </w:rPr>
        <w:t xml:space="preserve"> н</w:t>
      </w:r>
      <w:r w:rsidRPr="00BB6D92">
        <w:rPr>
          <w:rStyle w:val="FontStyle12"/>
          <w:sz w:val="28"/>
          <w:szCs w:val="28"/>
        </w:rPr>
        <w:t>е щадили своих жизней,</w:t>
      </w:r>
      <w:r>
        <w:rPr>
          <w:rStyle w:val="FontStyle12"/>
          <w:sz w:val="28"/>
          <w:szCs w:val="28"/>
        </w:rPr>
        <w:t xml:space="preserve"> </w:t>
      </w:r>
      <w:r w:rsidRPr="00F2235A">
        <w:rPr>
          <w:rStyle w:val="FontStyle12"/>
          <w:sz w:val="28"/>
          <w:szCs w:val="28"/>
        </w:rPr>
        <w:t xml:space="preserve">чтобы </w:t>
      </w:r>
      <w:r w:rsidRPr="00BB6D92">
        <w:rPr>
          <w:rStyle w:val="FontStyle12"/>
          <w:sz w:val="28"/>
          <w:szCs w:val="28"/>
        </w:rPr>
        <w:t>их дети, внуки, правнуки</w:t>
      </w:r>
      <w:r>
        <w:rPr>
          <w:rStyle w:val="FontStyle12"/>
          <w:sz w:val="28"/>
          <w:szCs w:val="28"/>
        </w:rPr>
        <w:t xml:space="preserve">  ж</w:t>
      </w:r>
      <w:r w:rsidRPr="00BB6D92">
        <w:rPr>
          <w:rStyle w:val="FontStyle12"/>
          <w:sz w:val="28"/>
          <w:szCs w:val="28"/>
        </w:rPr>
        <w:t>или в свободной стране,</w:t>
      </w:r>
      <w:r>
        <w:rPr>
          <w:rStyle w:val="FontStyle12"/>
          <w:sz w:val="28"/>
          <w:szCs w:val="28"/>
        </w:rPr>
        <w:t xml:space="preserve"> б</w:t>
      </w:r>
      <w:r w:rsidRPr="00BB6D92">
        <w:rPr>
          <w:rStyle w:val="FontStyle12"/>
          <w:sz w:val="28"/>
          <w:szCs w:val="28"/>
        </w:rPr>
        <w:t>ыли счастливы, свободны.</w:t>
      </w:r>
      <w:r>
        <w:rPr>
          <w:rStyle w:val="FontStyle12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354795" w:rsidRDefault="00354795" w:rsidP="0059604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27520D">
        <w:rPr>
          <w:rFonts w:ascii="Times New Roman" w:hAnsi="Times New Roman"/>
          <w:sz w:val="28"/>
          <w:szCs w:val="28"/>
        </w:rPr>
        <w:t>Данная работа – это дань уважения тем, кто погиб во время войны, кто работал в тылу, не зная сна и покоя, кто верил и ждал, несмотря ни на что. Значимость подобной работы заключается в том, что все должны знать, что наши деды недаром жили, недаром отдали свои жизни, защищая огромную, как небо свою Родину,</w:t>
      </w:r>
      <w:r>
        <w:rPr>
          <w:rFonts w:ascii="Times New Roman" w:hAnsi="Times New Roman"/>
          <w:color w:val="000000"/>
          <w:sz w:val="28"/>
          <w:szCs w:val="28"/>
        </w:rPr>
        <w:t xml:space="preserve"> я почувствовала</w:t>
      </w:r>
      <w:r w:rsidRPr="0027520D">
        <w:rPr>
          <w:rFonts w:ascii="Times New Roman" w:hAnsi="Times New Roman"/>
          <w:color w:val="000000"/>
          <w:sz w:val="28"/>
          <w:szCs w:val="28"/>
        </w:rPr>
        <w:t xml:space="preserve"> благодарность поколению ветеранов, которых осталось уже немного, бл</w:t>
      </w:r>
      <w:r>
        <w:rPr>
          <w:rFonts w:ascii="Times New Roman" w:hAnsi="Times New Roman"/>
          <w:color w:val="000000"/>
          <w:sz w:val="28"/>
          <w:szCs w:val="28"/>
        </w:rPr>
        <w:t>агодарность к тем, кто отстоял Р</w:t>
      </w:r>
      <w:r w:rsidRPr="0027520D">
        <w:rPr>
          <w:rFonts w:ascii="Times New Roman" w:hAnsi="Times New Roman"/>
          <w:color w:val="000000"/>
          <w:sz w:val="28"/>
          <w:szCs w:val="28"/>
        </w:rPr>
        <w:t>одину и свободу в тылу и на фронтах от иноземных захватчиков.</w:t>
      </w:r>
    </w:p>
    <w:p w:rsidR="00354795" w:rsidRDefault="00354795" w:rsidP="0059604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дальнейшем планирую  начать работу о пропавших без вести односельчан.</w:t>
      </w:r>
    </w:p>
    <w:p w:rsidR="00354795" w:rsidRDefault="00354795" w:rsidP="0059604E">
      <w:pPr>
        <w:rPr>
          <w:rFonts w:ascii="Times New Roman" w:hAnsi="Times New Roman"/>
          <w:sz w:val="28"/>
          <w:szCs w:val="28"/>
        </w:rPr>
      </w:pPr>
      <w:r w:rsidRPr="00363557">
        <w:rPr>
          <w:rFonts w:ascii="Times New Roman" w:hAnsi="Times New Roman"/>
          <w:sz w:val="28"/>
          <w:szCs w:val="28"/>
        </w:rPr>
        <w:t xml:space="preserve">  </w:t>
      </w:r>
    </w:p>
    <w:p w:rsidR="00354795" w:rsidRDefault="00354795" w:rsidP="0059604E">
      <w:pPr>
        <w:rPr>
          <w:rFonts w:ascii="Times New Roman" w:hAnsi="Times New Roman"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sz w:val="28"/>
          <w:szCs w:val="28"/>
        </w:rPr>
      </w:pPr>
    </w:p>
    <w:p w:rsidR="00354795" w:rsidRDefault="00354795" w:rsidP="0059604E">
      <w:pPr>
        <w:rPr>
          <w:rFonts w:ascii="Times New Roman" w:hAnsi="Times New Roman"/>
          <w:sz w:val="28"/>
          <w:szCs w:val="28"/>
        </w:rPr>
      </w:pPr>
    </w:p>
    <w:p w:rsidR="00354795" w:rsidRDefault="00354795" w:rsidP="0059604E">
      <w:pPr>
        <w:jc w:val="center"/>
        <w:rPr>
          <w:rFonts w:ascii="Times New Roman" w:hAnsi="Times New Roman"/>
          <w:sz w:val="28"/>
          <w:szCs w:val="28"/>
        </w:rPr>
      </w:pPr>
    </w:p>
    <w:p w:rsidR="00354795" w:rsidRPr="00E1575E" w:rsidRDefault="00354795" w:rsidP="0059604E">
      <w:pPr>
        <w:pStyle w:val="NormalWeb"/>
        <w:jc w:val="center"/>
        <w:rPr>
          <w:b/>
          <w:sz w:val="28"/>
          <w:szCs w:val="28"/>
        </w:rPr>
      </w:pPr>
      <w:r w:rsidRPr="0027520D">
        <w:rPr>
          <w:b/>
          <w:sz w:val="28"/>
          <w:szCs w:val="28"/>
        </w:rPr>
        <w:t>Литература:</w:t>
      </w:r>
    </w:p>
    <w:p w:rsidR="00354795" w:rsidRDefault="00354795" w:rsidP="0059604E">
      <w:pPr>
        <w:pStyle w:val="NormalWeb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Другая война, 1939 – 1945. Россия, 20 век. Кн. 3. М., 1996.</w:t>
      </w:r>
    </w:p>
    <w:p w:rsidR="00354795" w:rsidRDefault="00354795" w:rsidP="0059604E">
      <w:pPr>
        <w:pStyle w:val="NormalWeb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Зубкова Е.Ю. Послевоенное советское общество: политика и повседневность. 1945 – 1953. М.,1999.</w:t>
      </w:r>
    </w:p>
    <w:p w:rsidR="00354795" w:rsidRDefault="00354795" w:rsidP="0059604E">
      <w:pPr>
        <w:pStyle w:val="NormalWeb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Мерцалов А.Н., Мерцалова Л.А. Сталинизм и война. М., 1994.</w:t>
      </w:r>
    </w:p>
    <w:p w:rsidR="00354795" w:rsidRDefault="00354795" w:rsidP="0059604E">
      <w:pPr>
        <w:pStyle w:val="NormalWeb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Человек в истории. Россия – 20 век. М., 2001.</w:t>
      </w:r>
    </w:p>
    <w:p w:rsidR="00354795" w:rsidRPr="008742BD" w:rsidRDefault="00354795" w:rsidP="0059604E">
      <w:pPr>
        <w:pStyle w:val="NormalWeb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8742BD">
        <w:rPr>
          <w:bCs/>
          <w:sz w:val="28"/>
          <w:szCs w:val="28"/>
        </w:rPr>
        <w:t>Книга Памяти.</w:t>
      </w:r>
    </w:p>
    <w:p w:rsidR="00354795" w:rsidRPr="002D73A4" w:rsidRDefault="00354795" w:rsidP="0059604E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Материалы школьного архива.</w:t>
      </w:r>
    </w:p>
    <w:p w:rsidR="00354795" w:rsidRPr="002D73A4" w:rsidRDefault="00354795" w:rsidP="0059604E">
      <w:pPr>
        <w:jc w:val="center"/>
        <w:rPr>
          <w:rFonts w:ascii="Times New Roman" w:hAnsi="Times New Roman"/>
          <w:b/>
          <w:sz w:val="28"/>
          <w:szCs w:val="28"/>
        </w:rPr>
      </w:pPr>
      <w:r w:rsidRPr="002D73A4">
        <w:rPr>
          <w:rFonts w:ascii="Times New Roman" w:hAnsi="Times New Roman"/>
          <w:b/>
          <w:bCs/>
          <w:sz w:val="28"/>
          <w:szCs w:val="28"/>
        </w:rPr>
        <w:t>При подготовке использованы материалы:</w:t>
      </w:r>
    </w:p>
    <w:p w:rsidR="00354795" w:rsidRPr="0027520D" w:rsidRDefault="00354795" w:rsidP="0059604E">
      <w:pPr>
        <w:rPr>
          <w:rFonts w:ascii="Times New Roman" w:hAnsi="Times New Roman"/>
          <w:sz w:val="28"/>
          <w:szCs w:val="28"/>
        </w:rPr>
      </w:pPr>
      <w:r w:rsidRPr="0027520D">
        <w:rPr>
          <w:rFonts w:ascii="Times New Roman" w:hAnsi="Times New Roman"/>
          <w:sz w:val="28"/>
          <w:szCs w:val="28"/>
        </w:rPr>
        <w:t>Федеральная архивная служба России (Росархив):</w:t>
      </w:r>
      <w:r w:rsidRPr="0027520D">
        <w:rPr>
          <w:rFonts w:ascii="Times New Roman" w:hAnsi="Times New Roman"/>
          <w:sz w:val="28"/>
          <w:szCs w:val="28"/>
        </w:rPr>
        <w:br/>
      </w:r>
      <w:hyperlink r:id="rId7" w:history="1">
        <w:r w:rsidRPr="0027520D">
          <w:rPr>
            <w:rStyle w:val="Hyperlink"/>
            <w:rFonts w:ascii="Times New Roman" w:hAnsi="Times New Roman"/>
            <w:sz w:val="28"/>
            <w:szCs w:val="28"/>
          </w:rPr>
          <w:t>kinarh@online.ru</w:t>
        </w:r>
      </w:hyperlink>
      <w:r w:rsidRPr="0027520D">
        <w:rPr>
          <w:rFonts w:ascii="Times New Roman" w:hAnsi="Times New Roman"/>
          <w:sz w:val="28"/>
          <w:szCs w:val="28"/>
        </w:rPr>
        <w:t xml:space="preserve">: </w:t>
      </w:r>
      <w:hyperlink r:id="rId8" w:history="1">
        <w:r w:rsidRPr="0027520D">
          <w:rPr>
            <w:rStyle w:val="Hyperlink"/>
            <w:rFonts w:ascii="Times New Roman" w:hAnsi="Times New Roman"/>
            <w:sz w:val="28"/>
            <w:szCs w:val="28"/>
          </w:rPr>
          <w:t>http://www.rusarchives.ru</w:t>
        </w:r>
      </w:hyperlink>
    </w:p>
    <w:p w:rsidR="00354795" w:rsidRPr="0027520D" w:rsidRDefault="00354795" w:rsidP="0059604E">
      <w:pPr>
        <w:rPr>
          <w:rFonts w:ascii="Times New Roman" w:hAnsi="Times New Roman"/>
          <w:sz w:val="28"/>
          <w:szCs w:val="28"/>
        </w:rPr>
      </w:pPr>
      <w:r w:rsidRPr="0027520D">
        <w:rPr>
          <w:rFonts w:ascii="Times New Roman" w:hAnsi="Times New Roman"/>
          <w:sz w:val="28"/>
          <w:szCs w:val="28"/>
        </w:rPr>
        <w:t>Федеральный электронный ресурс «Подвиг народа»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27520D">
        <w:rPr>
          <w:rFonts w:ascii="Times New Roman" w:hAnsi="Times New Roman"/>
          <w:sz w:val="28"/>
          <w:szCs w:val="28"/>
        </w:rPr>
        <w:t>http://podvignaroda.mil.ru/</w:t>
      </w:r>
    </w:p>
    <w:p w:rsidR="00354795" w:rsidRPr="00F2235A" w:rsidRDefault="00354795" w:rsidP="0059604E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2D73A4">
        <w:rPr>
          <w:rFonts w:ascii="Times New Roman" w:hAnsi="Times New Roman"/>
          <w:sz w:val="28"/>
          <w:szCs w:val="28"/>
        </w:rPr>
        <w:t xml:space="preserve"> </w:t>
      </w:r>
      <w:r w:rsidRPr="00F2235A">
        <w:rPr>
          <w:rFonts w:ascii="Times New Roman" w:hAnsi="Times New Roman"/>
          <w:sz w:val="28"/>
          <w:szCs w:val="28"/>
          <w:lang w:val="en-US"/>
        </w:rPr>
        <w:t>Гостевая книга- MEMORIAL.ru  - memorial.ru›memorial/book.asp</w:t>
      </w:r>
    </w:p>
    <w:p w:rsidR="00354795" w:rsidRPr="00ED0A73" w:rsidRDefault="00354795" w:rsidP="0059604E">
      <w:pPr>
        <w:rPr>
          <w:lang w:val="en-US"/>
        </w:rPr>
      </w:pPr>
    </w:p>
    <w:p w:rsidR="00354795" w:rsidRPr="00ED0A73" w:rsidRDefault="00354795" w:rsidP="0059604E">
      <w:pPr>
        <w:rPr>
          <w:lang w:val="en-US"/>
        </w:rPr>
      </w:pPr>
    </w:p>
    <w:p w:rsidR="00354795" w:rsidRPr="00522926" w:rsidRDefault="00354795" w:rsidP="0059604E">
      <w:pPr>
        <w:rPr>
          <w:rFonts w:ascii="Times New Roman" w:hAnsi="Times New Roman"/>
          <w:sz w:val="36"/>
          <w:lang w:val="en-US"/>
        </w:rPr>
      </w:pPr>
    </w:p>
    <w:p w:rsidR="00354795" w:rsidRPr="00522926" w:rsidRDefault="00354795" w:rsidP="0059604E">
      <w:pPr>
        <w:rPr>
          <w:rFonts w:ascii="Times New Roman" w:hAnsi="Times New Roman"/>
          <w:sz w:val="36"/>
          <w:lang w:val="en-US"/>
        </w:rPr>
      </w:pPr>
    </w:p>
    <w:p w:rsidR="00354795" w:rsidRPr="00522926" w:rsidRDefault="00354795" w:rsidP="0059604E">
      <w:pPr>
        <w:rPr>
          <w:rFonts w:ascii="Times New Roman" w:hAnsi="Times New Roman"/>
          <w:sz w:val="36"/>
          <w:lang w:val="en-US"/>
        </w:rPr>
      </w:pPr>
    </w:p>
    <w:p w:rsidR="00354795" w:rsidRPr="00522926" w:rsidRDefault="00354795" w:rsidP="0059604E">
      <w:pPr>
        <w:rPr>
          <w:rFonts w:ascii="Times New Roman" w:hAnsi="Times New Roman"/>
          <w:sz w:val="36"/>
          <w:lang w:val="en-US"/>
        </w:rPr>
      </w:pPr>
    </w:p>
    <w:p w:rsidR="00354795" w:rsidRPr="00522926" w:rsidRDefault="00354795" w:rsidP="0059604E">
      <w:pPr>
        <w:rPr>
          <w:rFonts w:ascii="Times New Roman" w:hAnsi="Times New Roman"/>
          <w:sz w:val="36"/>
          <w:lang w:val="en-US"/>
        </w:rPr>
      </w:pPr>
    </w:p>
    <w:p w:rsidR="00354795" w:rsidRPr="00522926" w:rsidRDefault="00354795" w:rsidP="0059604E">
      <w:pPr>
        <w:rPr>
          <w:rFonts w:ascii="Times New Roman" w:hAnsi="Times New Roman"/>
          <w:sz w:val="36"/>
          <w:lang w:val="en-US"/>
        </w:rPr>
      </w:pPr>
    </w:p>
    <w:p w:rsidR="00354795" w:rsidRPr="00522926" w:rsidRDefault="00354795" w:rsidP="0059604E">
      <w:pPr>
        <w:rPr>
          <w:rFonts w:ascii="Times New Roman" w:hAnsi="Times New Roman"/>
          <w:sz w:val="36"/>
          <w:lang w:val="en-US"/>
        </w:rPr>
      </w:pPr>
    </w:p>
    <w:p w:rsidR="00354795" w:rsidRPr="00522926" w:rsidRDefault="00354795" w:rsidP="0059604E">
      <w:pPr>
        <w:rPr>
          <w:rFonts w:ascii="Times New Roman" w:hAnsi="Times New Roman"/>
          <w:sz w:val="36"/>
          <w:lang w:val="en-US"/>
        </w:rPr>
      </w:pPr>
    </w:p>
    <w:p w:rsidR="00354795" w:rsidRPr="00522926" w:rsidRDefault="00354795" w:rsidP="0059604E">
      <w:pPr>
        <w:rPr>
          <w:rFonts w:ascii="Times New Roman" w:hAnsi="Times New Roman"/>
          <w:sz w:val="36"/>
          <w:lang w:val="en-US"/>
        </w:rPr>
      </w:pPr>
    </w:p>
    <w:p w:rsidR="00354795" w:rsidRPr="00522926" w:rsidRDefault="00354795" w:rsidP="0059604E">
      <w:pPr>
        <w:rPr>
          <w:rFonts w:ascii="Times New Roman" w:hAnsi="Times New Roman"/>
          <w:sz w:val="36"/>
          <w:lang w:val="en-US"/>
        </w:rPr>
      </w:pPr>
    </w:p>
    <w:p w:rsidR="00354795" w:rsidRPr="00522926" w:rsidRDefault="00354795" w:rsidP="0059604E">
      <w:pPr>
        <w:rPr>
          <w:rFonts w:ascii="Times New Roman" w:hAnsi="Times New Roman"/>
          <w:sz w:val="36"/>
          <w:lang w:val="en-US"/>
        </w:rPr>
      </w:pPr>
    </w:p>
    <w:p w:rsidR="00354795" w:rsidRPr="0088376F" w:rsidRDefault="00354795" w:rsidP="0059604E">
      <w:pPr>
        <w:jc w:val="right"/>
        <w:rPr>
          <w:rFonts w:ascii="Times New Roman" w:hAnsi="Times New Roman"/>
          <w:sz w:val="28"/>
          <w:szCs w:val="28"/>
        </w:rPr>
      </w:pPr>
      <w:r w:rsidRPr="0088376F">
        <w:rPr>
          <w:rFonts w:ascii="Times New Roman" w:hAnsi="Times New Roman"/>
          <w:sz w:val="28"/>
          <w:szCs w:val="28"/>
        </w:rPr>
        <w:t>Приложение №1</w:t>
      </w:r>
    </w:p>
    <w:p w:rsidR="00354795" w:rsidRPr="001E43C8" w:rsidRDefault="00354795" w:rsidP="0059604E">
      <w:pPr>
        <w:rPr>
          <w:rFonts w:ascii="Times New Roman" w:hAnsi="Times New Roman"/>
          <w:b/>
          <w:sz w:val="28"/>
          <w:szCs w:val="28"/>
        </w:rPr>
      </w:pPr>
      <w:r w:rsidRPr="001E43C8">
        <w:rPr>
          <w:rFonts w:ascii="Times New Roman" w:hAnsi="Times New Roman"/>
          <w:b/>
          <w:sz w:val="28"/>
          <w:szCs w:val="28"/>
        </w:rPr>
        <w:t>Они не вернулись с войны: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Аверин Трофим Ильич – 1911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Арзамазов Федот Григорьевич – 1918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Денисов Дмитрий Ефимович – 1912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Денисов Давыд Терентьевич – 1915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Денисов Кондратий Терентьевич – 1918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Дибиков Василий Яковлевич – 1911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Дибиков Максим Яковлевич – 1912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Дибиков Николай Яковлевич – 1919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Дорожкин Филипп Степанович – 1929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Еремеев Федот Никонорович – 1920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Калуцкий Фирс Иосифович – 1904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Калуцкий Михаил Максимович – 1900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Калуцкий Михаил Михайлович – 1924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Клюев Илья Васильевич – 1920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Клюев Николай Васильевич – 1916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Комайдус Василий Иванович – 1918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Коновалов Михаил Петрович – 1915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Лукьянов Дмитрий Ефимович – 1909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Лукьянов Даниил Евграфович – 1921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Лукьянов Георгий Евграфович – 1924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Лукьянов Ион Эммануилович – 1924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Лукьянов Константин Ефимович – 1899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Лукьянов Лукьян Игнатьевич – 1909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Лукьянов Григорий Иванович – 1910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Лукьянов Никита Иванович – 1921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Прокопьев Григорий Митрофанович – 1900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Пупков Иван Петрович – 1918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Савельев Николай Федорович – 1920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Тыченко Иосиф Антонидович – 1922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Тыченко Никанор Александрович – 1911 г.р.</w:t>
      </w:r>
    </w:p>
    <w:p w:rsidR="00354795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Хатинский Иван Иванович – 1911 г.р.</w:t>
      </w:r>
    </w:p>
    <w:p w:rsidR="00354795" w:rsidRPr="00EA5E5D" w:rsidRDefault="00354795" w:rsidP="0059604E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Хозов Антонин Николаевич – 1920 г.р.</w:t>
      </w:r>
    </w:p>
    <w:p w:rsidR="00354795" w:rsidRDefault="00354795" w:rsidP="0059604E">
      <w:pPr>
        <w:rPr>
          <w:rFonts w:ascii="Times New Roman" w:hAnsi="Times New Roman"/>
          <w:sz w:val="36"/>
        </w:rPr>
      </w:pPr>
    </w:p>
    <w:p w:rsidR="00354795" w:rsidRDefault="00354795" w:rsidP="0059604E">
      <w:pPr>
        <w:ind w:right="360"/>
        <w:jc w:val="right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Приложение №2</w:t>
      </w:r>
    </w:p>
    <w:p w:rsidR="00354795" w:rsidRPr="001E43C8" w:rsidRDefault="00354795" w:rsidP="0059604E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E43C8">
        <w:rPr>
          <w:rFonts w:ascii="Times New Roman" w:hAnsi="Times New Roman"/>
          <w:b/>
          <w:i/>
          <w:sz w:val="28"/>
          <w:szCs w:val="28"/>
          <w:u w:val="single"/>
        </w:rPr>
        <w:t>Аверин Михаил Степанович</w:t>
      </w:r>
    </w:p>
    <w:p w:rsidR="00354795" w:rsidRPr="001E43C8" w:rsidRDefault="00354795" w:rsidP="0059604E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E43C8">
        <w:rPr>
          <w:rFonts w:ascii="Times New Roman" w:hAnsi="Times New Roman"/>
          <w:b/>
          <w:i/>
          <w:sz w:val="28"/>
          <w:szCs w:val="28"/>
          <w:u w:val="single"/>
        </w:rPr>
        <w:t>1915-1979 г.</w:t>
      </w:r>
    </w:p>
    <w:p w:rsidR="00354795" w:rsidRPr="001E43C8" w:rsidRDefault="00354795" w:rsidP="0059604E">
      <w:pPr>
        <w:rPr>
          <w:rFonts w:ascii="Times New Roman" w:hAnsi="Times New Roman"/>
          <w:sz w:val="28"/>
          <w:szCs w:val="28"/>
        </w:rPr>
      </w:pPr>
      <w:r w:rsidRPr="001E43C8">
        <w:rPr>
          <w:rFonts w:ascii="Times New Roman" w:hAnsi="Times New Roman"/>
          <w:sz w:val="28"/>
          <w:szCs w:val="28"/>
        </w:rPr>
        <w:t xml:space="preserve">В Великой Отечественной войне Михаил Степанович участвовал с 1942-1943 годы. Вернулся раненым. Трудился не покладая рук. Всё приходилось делать, от дел не отлынивал, да и как можно отставать, если с войны на груди - медаль «За отвагу». Был охотником, рыбаком. Заготовителем. Избирался депутатом Сельского Совета. В честь 25 - летия Победы награждён значком «25 лет со дня Победы над фашистской Германией. </w:t>
      </w:r>
    </w:p>
    <w:p w:rsidR="00354795" w:rsidRPr="001E43C8" w:rsidRDefault="00354795" w:rsidP="0059604E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E43C8">
        <w:rPr>
          <w:rFonts w:ascii="Times New Roman" w:hAnsi="Times New Roman"/>
          <w:b/>
          <w:i/>
          <w:sz w:val="28"/>
          <w:szCs w:val="28"/>
          <w:u w:val="single"/>
        </w:rPr>
        <w:t>Зарукин Василий Митрофанович</w:t>
      </w:r>
    </w:p>
    <w:p w:rsidR="00354795" w:rsidRPr="001E43C8" w:rsidRDefault="00354795" w:rsidP="0059604E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E43C8">
        <w:rPr>
          <w:rFonts w:ascii="Times New Roman" w:hAnsi="Times New Roman"/>
          <w:b/>
          <w:i/>
          <w:sz w:val="28"/>
          <w:szCs w:val="28"/>
          <w:u w:val="single"/>
        </w:rPr>
        <w:t>1926 -2003 г.</w:t>
      </w:r>
    </w:p>
    <w:p w:rsidR="00354795" w:rsidRPr="001E43C8" w:rsidRDefault="00354795" w:rsidP="0059604E">
      <w:pPr>
        <w:rPr>
          <w:rFonts w:ascii="Times New Roman" w:hAnsi="Times New Roman"/>
          <w:sz w:val="28"/>
          <w:szCs w:val="28"/>
        </w:rPr>
      </w:pPr>
      <w:r w:rsidRPr="001E43C8">
        <w:rPr>
          <w:rFonts w:ascii="Times New Roman" w:hAnsi="Times New Roman"/>
          <w:sz w:val="28"/>
          <w:szCs w:val="28"/>
        </w:rPr>
        <w:t xml:space="preserve">Восемнадцатилетним пареньком ушёл Василий Михайлович на фронт. Ему бы учиться, работать, но враг коварен. С отцами рядом встали и такие юнцы, как Василий Митрофанович, плечом к плечу они отстаивали свободу и независимость  нашей Родины. Гнали ненавистью врага с земли русской. Ушёл Василий Митрофанович на фронт в 1944. И вернулся с победой в 1945 году. Он воевал на третьем Белорусском фронте. Брал Кенигсберг. Но и находясь на пенсии, он не сидел без дела. Охотился, рыбачил. Вносил свой посильный  вклад в выполнение государственного плана пушнозаготовок и рыбодобычи. </w:t>
      </w:r>
    </w:p>
    <w:p w:rsidR="00354795" w:rsidRPr="001E43C8" w:rsidRDefault="00354795" w:rsidP="0059604E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E43C8">
        <w:rPr>
          <w:rFonts w:ascii="Times New Roman" w:hAnsi="Times New Roman"/>
          <w:b/>
          <w:i/>
          <w:sz w:val="28"/>
          <w:szCs w:val="28"/>
          <w:u w:val="single"/>
        </w:rPr>
        <w:t>Зырянов Василий Вуколович.</w:t>
      </w:r>
    </w:p>
    <w:p w:rsidR="00354795" w:rsidRPr="001E43C8" w:rsidRDefault="00354795" w:rsidP="0059604E">
      <w:pPr>
        <w:jc w:val="center"/>
        <w:rPr>
          <w:rFonts w:ascii="Times New Roman" w:hAnsi="Times New Roman"/>
          <w:sz w:val="28"/>
          <w:szCs w:val="28"/>
        </w:rPr>
      </w:pPr>
      <w:r w:rsidRPr="001E43C8">
        <w:rPr>
          <w:rFonts w:ascii="Times New Roman" w:hAnsi="Times New Roman"/>
          <w:b/>
          <w:i/>
          <w:sz w:val="28"/>
          <w:szCs w:val="28"/>
          <w:u w:val="single"/>
        </w:rPr>
        <w:t xml:space="preserve">1924 </w:t>
      </w:r>
      <w:r>
        <w:rPr>
          <w:rFonts w:ascii="Times New Roman" w:hAnsi="Times New Roman"/>
          <w:b/>
          <w:i/>
          <w:sz w:val="28"/>
          <w:szCs w:val="28"/>
          <w:u w:val="single"/>
        </w:rPr>
        <w:t>– 1991 гг.</w:t>
      </w:r>
    </w:p>
    <w:p w:rsidR="00354795" w:rsidRPr="001E43C8" w:rsidRDefault="00354795" w:rsidP="0059604E">
      <w:pPr>
        <w:rPr>
          <w:rFonts w:ascii="Times New Roman" w:hAnsi="Times New Roman"/>
          <w:sz w:val="28"/>
          <w:szCs w:val="28"/>
        </w:rPr>
      </w:pPr>
      <w:r w:rsidRPr="001E43C8">
        <w:rPr>
          <w:rFonts w:ascii="Times New Roman" w:hAnsi="Times New Roman"/>
          <w:sz w:val="28"/>
          <w:szCs w:val="28"/>
        </w:rPr>
        <w:t>С первых месяцев войны семнадцатилетний паренёк Василий Зырянов бьёт фашистов. Воины- сибиряки показали мужество и стойкость в борьбе с врагом. Полученные ранения не дали возможность воевать до победы, в 1943 году он был демобилизован. Василий Вуколович воевал на первом Белорусском фронте. Брал города Могилёв, Карачёв и др. Родина оценила заслуги Василия Зырянова - он награждён медалью «За отвагу». После войны Василий Вуколович трудился на родной земле. « Знаменитый охотник», - говорил о нём председатель исполкома Сельского Совета Хатинский Л.К. Василий Вуколович - ветеран труда. Находясь на пенсии помогал участку ГПХ в выполнении планов пушнозаготовок и рыбодобычи. Есть с кого брать пример молодёжи села.</w:t>
      </w:r>
    </w:p>
    <w:p w:rsidR="00354795" w:rsidRPr="001E43C8" w:rsidRDefault="00354795" w:rsidP="0059604E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E43C8">
        <w:rPr>
          <w:rFonts w:ascii="Times New Roman" w:hAnsi="Times New Roman"/>
          <w:b/>
          <w:i/>
          <w:sz w:val="28"/>
          <w:szCs w:val="28"/>
          <w:u w:val="single"/>
        </w:rPr>
        <w:t>Зырянов Андрей Вуколович</w:t>
      </w:r>
    </w:p>
    <w:p w:rsidR="00354795" w:rsidRPr="001E43C8" w:rsidRDefault="00354795" w:rsidP="0059604E">
      <w:pPr>
        <w:jc w:val="center"/>
        <w:rPr>
          <w:rFonts w:ascii="Times New Roman" w:hAnsi="Times New Roman"/>
          <w:sz w:val="28"/>
          <w:szCs w:val="28"/>
        </w:rPr>
      </w:pPr>
      <w:r w:rsidRPr="001E43C8">
        <w:rPr>
          <w:rFonts w:ascii="Times New Roman" w:hAnsi="Times New Roman"/>
          <w:b/>
          <w:i/>
          <w:sz w:val="28"/>
          <w:szCs w:val="28"/>
          <w:u w:val="single"/>
        </w:rPr>
        <w:t xml:space="preserve">1927 </w:t>
      </w:r>
      <w:r>
        <w:rPr>
          <w:rFonts w:ascii="Times New Roman" w:hAnsi="Times New Roman"/>
          <w:b/>
          <w:i/>
          <w:sz w:val="28"/>
          <w:szCs w:val="28"/>
          <w:u w:val="single"/>
        </w:rPr>
        <w:t>– 1993 гг.</w:t>
      </w:r>
    </w:p>
    <w:p w:rsidR="00354795" w:rsidRPr="00C34D4D" w:rsidRDefault="00354795" w:rsidP="0059604E">
      <w:pPr>
        <w:rPr>
          <w:rFonts w:ascii="Times New Roman" w:hAnsi="Times New Roman"/>
          <w:sz w:val="28"/>
          <w:szCs w:val="28"/>
        </w:rPr>
      </w:pPr>
      <w:r w:rsidRPr="001E43C8">
        <w:rPr>
          <w:rFonts w:ascii="Times New Roman" w:hAnsi="Times New Roman"/>
          <w:sz w:val="28"/>
          <w:szCs w:val="28"/>
        </w:rPr>
        <w:t>Семнадцатилетним юношей ушёл на фронт Андрей Зырянов с оружием в руках отстаивать независимость нашей Родины. Долгожданная Победа в 1945 году вернула его домой. Брал Кенигсберг. Вернувшись с войны, занимался строительством, рыбачил, охотился. Находясь на заслуженном отдыхе,  Андрей Вуколович - охотник-промысловик. Справлялся с планом пушнозаготовок.</w:t>
      </w:r>
    </w:p>
    <w:p w:rsidR="00354795" w:rsidRPr="001E43C8" w:rsidRDefault="00354795" w:rsidP="0059604E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E43C8">
        <w:rPr>
          <w:rFonts w:ascii="Times New Roman" w:hAnsi="Times New Roman"/>
          <w:b/>
          <w:i/>
          <w:sz w:val="28"/>
          <w:szCs w:val="28"/>
          <w:u w:val="single"/>
        </w:rPr>
        <w:t>Кучеренко Никита Андреевич</w:t>
      </w:r>
    </w:p>
    <w:p w:rsidR="00354795" w:rsidRPr="001E43C8" w:rsidRDefault="00354795" w:rsidP="0059604E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E43C8">
        <w:rPr>
          <w:rFonts w:ascii="Times New Roman" w:hAnsi="Times New Roman"/>
          <w:b/>
          <w:i/>
          <w:sz w:val="28"/>
          <w:szCs w:val="28"/>
          <w:u w:val="single"/>
        </w:rPr>
        <w:t>1917-1979 г</w:t>
      </w:r>
      <w:r>
        <w:rPr>
          <w:rFonts w:ascii="Times New Roman" w:hAnsi="Times New Roman"/>
          <w:b/>
          <w:i/>
          <w:sz w:val="28"/>
          <w:szCs w:val="28"/>
          <w:u w:val="single"/>
        </w:rPr>
        <w:t>г.</w:t>
      </w:r>
    </w:p>
    <w:p w:rsidR="00354795" w:rsidRPr="001E43C8" w:rsidRDefault="00354795" w:rsidP="0059604E">
      <w:pPr>
        <w:rPr>
          <w:rFonts w:ascii="Times New Roman" w:hAnsi="Times New Roman"/>
          <w:sz w:val="28"/>
          <w:szCs w:val="28"/>
        </w:rPr>
      </w:pPr>
      <w:r w:rsidRPr="001E43C8">
        <w:rPr>
          <w:rFonts w:ascii="Times New Roman" w:hAnsi="Times New Roman"/>
          <w:sz w:val="28"/>
          <w:szCs w:val="28"/>
        </w:rPr>
        <w:t>Жизнь Никиты Андреевича- пример служения Родине, партии. Война оставила неизгладимый след в его жизни: вернулся инвалидом. На груди медаль «За боевые заслуги», «За победу над Германией». Завертела круговерть жизни, не давали покоя раны, а работы не в проворот. Всегда, своим примером Никита Андреевич учил молодёжь трудиться. Немало грамот за трудовые успехи. Долго трудился начальником производственного участка С-Т.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E43C8">
        <w:rPr>
          <w:rFonts w:ascii="Times New Roman" w:hAnsi="Times New Roman"/>
          <w:sz w:val="28"/>
          <w:szCs w:val="28"/>
        </w:rPr>
        <w:t>ГПХ. Его неоднократно избирают депутатом Сельского Совета. Награждён медалью  «В честь двадцатилетия Победы», «В честь 25 - летия Победы», Юбилейной медалью в честь столетия со дня рождения В.И. Ленина, Значком « Победитель соцсоревнования 1975 г.» и Орденом «Знак почёта». Сколько сил и энергии было отдано этим замечательным человеком, чтобы участок выполнял государственные планы! Болезнь свалила ветерана. Смерть, косая смерть, унесла от нас этого человека- Человека- труженика, ветерана войны, отца. Мы всегда будем помнить Никиту Андреевича.</w:t>
      </w:r>
    </w:p>
    <w:p w:rsidR="00354795" w:rsidRPr="001E43C8" w:rsidRDefault="00354795" w:rsidP="0059604E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E43C8">
        <w:rPr>
          <w:rFonts w:ascii="Times New Roman" w:hAnsi="Times New Roman"/>
          <w:b/>
          <w:i/>
          <w:sz w:val="28"/>
          <w:szCs w:val="28"/>
          <w:u w:val="single"/>
        </w:rPr>
        <w:t>Тыченко Демьян Деомидович.</w:t>
      </w:r>
    </w:p>
    <w:p w:rsidR="00354795" w:rsidRPr="001E43C8" w:rsidRDefault="00354795" w:rsidP="0059604E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E43C8">
        <w:rPr>
          <w:rFonts w:ascii="Times New Roman" w:hAnsi="Times New Roman"/>
          <w:b/>
          <w:i/>
          <w:sz w:val="28"/>
          <w:szCs w:val="28"/>
          <w:u w:val="single"/>
        </w:rPr>
        <w:t>1898-1968 г.</w:t>
      </w:r>
    </w:p>
    <w:p w:rsidR="00354795" w:rsidRPr="001E43C8" w:rsidRDefault="00354795" w:rsidP="0059604E">
      <w:pPr>
        <w:ind w:right="360"/>
        <w:jc w:val="right"/>
        <w:rPr>
          <w:rFonts w:ascii="Times New Roman" w:hAnsi="Times New Roman"/>
          <w:sz w:val="28"/>
          <w:szCs w:val="28"/>
        </w:rPr>
      </w:pPr>
      <w:r w:rsidRPr="001E43C8">
        <w:rPr>
          <w:rFonts w:ascii="Times New Roman" w:hAnsi="Times New Roman"/>
          <w:sz w:val="28"/>
          <w:szCs w:val="28"/>
        </w:rPr>
        <w:t>С первых месяцев войны Демьян Деомидович, оставив семью, уходит защищать Отечество. Вернулся домой с Победой. «Мастер по ловле рыбы»,- так вспоминают его в посёлке. Демьян Деомидович трудился не покладая рук: рыбачил, охотился. Был заготовителем. А эта хлопотливая должность требует немало сил, опыта, сноровки, знаний. До семидесяти лет дожил Демьян Деомидович. В 1968 году смерть унесла этого замечательного человека- труженика, воина, отца. Жители посёлка всегда с благодарностью будут вспоминать Демьяна Деомидовича.</w:t>
      </w:r>
    </w:p>
    <w:p w:rsidR="00354795" w:rsidRPr="001E43C8" w:rsidRDefault="00354795" w:rsidP="0059604E">
      <w:pPr>
        <w:ind w:right="360"/>
        <w:jc w:val="center"/>
        <w:rPr>
          <w:rFonts w:ascii="Times New Roman" w:hAnsi="Times New Roman"/>
          <w:b/>
          <w:sz w:val="28"/>
          <w:szCs w:val="28"/>
        </w:rPr>
      </w:pPr>
      <w:r w:rsidRPr="001E43C8">
        <w:rPr>
          <w:rFonts w:ascii="Times New Roman" w:hAnsi="Times New Roman"/>
          <w:b/>
          <w:sz w:val="28"/>
          <w:szCs w:val="28"/>
        </w:rPr>
        <w:t>Федорова Надежда Андреевна</w:t>
      </w:r>
    </w:p>
    <w:p w:rsidR="00354795" w:rsidRPr="001E43C8" w:rsidRDefault="00354795" w:rsidP="0059604E">
      <w:pPr>
        <w:ind w:right="360"/>
        <w:jc w:val="center"/>
        <w:rPr>
          <w:rFonts w:ascii="Times New Roman" w:hAnsi="Times New Roman"/>
          <w:b/>
          <w:sz w:val="28"/>
          <w:szCs w:val="28"/>
        </w:rPr>
      </w:pPr>
      <w:r w:rsidRPr="001E43C8">
        <w:rPr>
          <w:rFonts w:ascii="Times New Roman" w:hAnsi="Times New Roman"/>
          <w:b/>
          <w:sz w:val="28"/>
          <w:szCs w:val="28"/>
        </w:rPr>
        <w:t>(1922 – 2010 гг</w:t>
      </w:r>
      <w:r>
        <w:rPr>
          <w:rFonts w:ascii="Times New Roman" w:hAnsi="Times New Roman"/>
          <w:b/>
          <w:sz w:val="28"/>
          <w:szCs w:val="28"/>
        </w:rPr>
        <w:t>.</w:t>
      </w:r>
      <w:r w:rsidRPr="001E43C8">
        <w:rPr>
          <w:rFonts w:ascii="Times New Roman" w:hAnsi="Times New Roman"/>
          <w:b/>
          <w:sz w:val="28"/>
          <w:szCs w:val="28"/>
        </w:rPr>
        <w:t>)</w:t>
      </w:r>
    </w:p>
    <w:p w:rsidR="00354795" w:rsidRDefault="00354795" w:rsidP="0059604E">
      <w:pPr>
        <w:ind w:right="360"/>
        <w:rPr>
          <w:rFonts w:ascii="Times New Roman" w:hAnsi="Times New Roman"/>
          <w:sz w:val="28"/>
          <w:szCs w:val="28"/>
        </w:rPr>
      </w:pPr>
      <w:r w:rsidRPr="001E43C8">
        <w:rPr>
          <w:rFonts w:ascii="Times New Roman" w:hAnsi="Times New Roman"/>
          <w:sz w:val="28"/>
          <w:szCs w:val="28"/>
        </w:rPr>
        <w:t xml:space="preserve">Девятнадцатилетней девушкой ушла на фронт в 1941 году Надежда Федоровна. Вместе с воинами 1 Белорусского фронта брала Смоленск, Ярцево и другие города, и населенные пункты. Надежда Андреевна награждена медалью «За боевые заслуги». После войны девушка посвящает жизнь воспитанию молодежи. Она учитель. Работает в Туруханском районе преподавателем </w:t>
      </w:r>
      <w:r>
        <w:rPr>
          <w:rFonts w:ascii="Times New Roman" w:hAnsi="Times New Roman"/>
          <w:sz w:val="28"/>
          <w:szCs w:val="28"/>
        </w:rPr>
        <w:t>русского языка и литературы в селе</w:t>
      </w:r>
      <w:r w:rsidRPr="001E43C8">
        <w:rPr>
          <w:rFonts w:ascii="Times New Roman" w:hAnsi="Times New Roman"/>
          <w:sz w:val="28"/>
          <w:szCs w:val="28"/>
        </w:rPr>
        <w:t xml:space="preserve"> Верещагино. Доработав до определенного возраста, Надежда Андреевна уходит на заслуженный отдых. Она – ветеран труда.</w:t>
      </w:r>
    </w:p>
    <w:p w:rsidR="00354795" w:rsidRDefault="00354795" w:rsidP="0059604E">
      <w:pPr>
        <w:ind w:right="360"/>
        <w:rPr>
          <w:rFonts w:ascii="Times New Roman" w:hAnsi="Times New Roman"/>
          <w:sz w:val="28"/>
          <w:szCs w:val="28"/>
        </w:rPr>
      </w:pPr>
    </w:p>
    <w:p w:rsidR="00354795" w:rsidRDefault="00354795" w:rsidP="0059604E">
      <w:pPr>
        <w:ind w:right="1440"/>
        <w:jc w:val="right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Приложение №3</w:t>
      </w:r>
    </w:p>
    <w:p w:rsidR="00354795" w:rsidRDefault="00354795" w:rsidP="0059604E">
      <w:pPr>
        <w:ind w:right="1440"/>
        <w:jc w:val="right"/>
        <w:rPr>
          <w:rFonts w:ascii="Times New Roman" w:hAnsi="Times New Roman"/>
          <w:sz w:val="36"/>
        </w:rPr>
      </w:pPr>
    </w:p>
    <w:p w:rsidR="00354795" w:rsidRDefault="00354795" w:rsidP="0059604E">
      <w:pPr>
        <w:ind w:right="1440"/>
        <w:jc w:val="right"/>
        <w:rPr>
          <w:rFonts w:ascii="Times New Roman" w:hAnsi="Times New Roman"/>
          <w:sz w:val="36"/>
        </w:rPr>
      </w:pPr>
    </w:p>
    <w:p w:rsidR="00354795" w:rsidRDefault="00354795" w:rsidP="0059604E">
      <w:pPr>
        <w:ind w:right="1440"/>
        <w:jc w:val="right"/>
        <w:rPr>
          <w:rFonts w:ascii="Times New Roman" w:hAnsi="Times New Roman"/>
          <w:sz w:val="36"/>
        </w:rPr>
      </w:pPr>
    </w:p>
    <w:p w:rsidR="00354795" w:rsidRDefault="00354795" w:rsidP="0059604E">
      <w:pPr>
        <w:ind w:right="1440"/>
        <w:jc w:val="right"/>
        <w:rPr>
          <w:rFonts w:ascii="Times New Roman" w:hAnsi="Times New Roman"/>
          <w:sz w:val="36"/>
        </w:rPr>
      </w:pPr>
    </w:p>
    <w:p w:rsidR="00354795" w:rsidRDefault="00354795" w:rsidP="00045BA7">
      <w:pPr>
        <w:ind w:right="1440"/>
        <w:rPr>
          <w:rFonts w:ascii="Times New Roman" w:hAnsi="Times New Roman"/>
          <w:sz w:val="36"/>
        </w:rPr>
      </w:pPr>
    </w:p>
    <w:p w:rsidR="00354795" w:rsidRDefault="00354795" w:rsidP="0059604E">
      <w:pPr>
        <w:ind w:right="1440"/>
        <w:jc w:val="right"/>
        <w:rPr>
          <w:rFonts w:ascii="Times New Roman" w:hAnsi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74.25pt">
            <v:imagedata r:id="rId9" o:title=""/>
          </v:shape>
        </w:pict>
      </w:r>
    </w:p>
    <w:p w:rsidR="00354795" w:rsidRPr="0059604E" w:rsidRDefault="00354795" w:rsidP="0059604E">
      <w:pPr>
        <w:ind w:right="1440"/>
        <w:jc w:val="right"/>
        <w:rPr>
          <w:rFonts w:ascii="Times New Roman" w:hAnsi="Times New Roman"/>
          <w:sz w:val="28"/>
          <w:szCs w:val="28"/>
        </w:rPr>
      </w:pPr>
      <w:r>
        <w:pict>
          <v:shape id="_x0000_i1026" type="#_x0000_t75" style="width:467.25pt;height:674.25pt">
            <v:imagedata r:id="rId10" o:title=""/>
          </v:shape>
        </w:pict>
      </w:r>
    </w:p>
    <w:p w:rsidR="00354795" w:rsidRDefault="00354795" w:rsidP="0059604E"/>
    <w:p w:rsidR="00354795" w:rsidRDefault="00354795" w:rsidP="00045BA7">
      <w:r>
        <w:pict>
          <v:shape id="_x0000_i1027" type="#_x0000_t75" style="width:467.25pt;height:674.25pt">
            <v:imagedata r:id="rId11" o:title=""/>
          </v:shape>
        </w:pict>
      </w:r>
    </w:p>
    <w:p w:rsidR="00354795" w:rsidRDefault="00354795" w:rsidP="00045BA7"/>
    <w:p w:rsidR="00354795" w:rsidRDefault="00354795" w:rsidP="00045BA7">
      <w:r>
        <w:pict>
          <v:shape id="_x0000_i1028" type="#_x0000_t75" style="width:467.25pt;height:674.25pt">
            <v:imagedata r:id="rId12" o:title=""/>
          </v:shape>
        </w:pict>
      </w:r>
    </w:p>
    <w:p w:rsidR="00354795" w:rsidRDefault="00354795" w:rsidP="00045BA7"/>
    <w:p w:rsidR="00354795" w:rsidRDefault="00354795" w:rsidP="00045BA7">
      <w:r>
        <w:pict>
          <v:shape id="_x0000_i1029" type="#_x0000_t75" style="width:467.25pt;height:674.25pt">
            <v:imagedata r:id="rId13" o:title=""/>
          </v:shape>
        </w:pict>
      </w:r>
    </w:p>
    <w:p w:rsidR="00354795" w:rsidRDefault="00354795" w:rsidP="00045BA7"/>
    <w:p w:rsidR="00354795" w:rsidRDefault="00354795" w:rsidP="00045BA7">
      <w:r>
        <w:pict>
          <v:shape id="_x0000_i1030" type="#_x0000_t75" style="width:467.25pt;height:674.25pt">
            <v:imagedata r:id="rId14" o:title=""/>
          </v:shape>
        </w:pict>
      </w:r>
    </w:p>
    <w:p w:rsidR="00354795" w:rsidRDefault="00354795" w:rsidP="00045BA7"/>
    <w:p w:rsidR="00354795" w:rsidRDefault="00354795" w:rsidP="00045BA7">
      <w:r>
        <w:pict>
          <v:shape id="_x0000_i1031" type="#_x0000_t75" style="width:467.25pt;height:674.25pt">
            <v:imagedata r:id="rId15" o:title=""/>
          </v:shape>
        </w:pict>
      </w:r>
    </w:p>
    <w:p w:rsidR="00354795" w:rsidRDefault="00354795" w:rsidP="00045BA7"/>
    <w:p w:rsidR="00354795" w:rsidRDefault="00354795" w:rsidP="00045BA7">
      <w:r>
        <w:pict>
          <v:shape id="_x0000_i1032" type="#_x0000_t75" style="width:467.25pt;height:674.25pt">
            <v:imagedata r:id="rId16" o:title=""/>
          </v:shape>
        </w:pict>
      </w:r>
    </w:p>
    <w:p w:rsidR="00354795" w:rsidRDefault="00354795" w:rsidP="00045BA7"/>
    <w:p w:rsidR="00354795" w:rsidRPr="00E043F0" w:rsidRDefault="00354795" w:rsidP="00045BA7">
      <w:pPr>
        <w:rPr>
          <w:rFonts w:ascii="Times New Roman" w:hAnsi="Times New Roman"/>
          <w:b/>
          <w:sz w:val="28"/>
          <w:szCs w:val="28"/>
        </w:rPr>
      </w:pPr>
      <w:r>
        <w:pict>
          <v:shape id="_x0000_i1033" type="#_x0000_t75" style="width:467.25pt;height:674.25pt">
            <v:imagedata r:id="rId17" o:title=""/>
          </v:shape>
        </w:pict>
      </w:r>
    </w:p>
    <w:sectPr w:rsidR="00354795" w:rsidRPr="00E043F0" w:rsidSect="00A760D4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795" w:rsidRDefault="00354795" w:rsidP="000C4253">
      <w:pPr>
        <w:spacing w:after="0" w:line="240" w:lineRule="auto"/>
      </w:pPr>
      <w:r>
        <w:separator/>
      </w:r>
    </w:p>
  </w:endnote>
  <w:endnote w:type="continuationSeparator" w:id="0">
    <w:p w:rsidR="00354795" w:rsidRDefault="00354795" w:rsidP="000C4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95" w:rsidRDefault="00354795">
    <w:pPr>
      <w:pStyle w:val="Footer"/>
      <w:jc w:val="right"/>
    </w:pPr>
    <w:fldSimple w:instr=" PAGE   \* MERGEFORMAT ">
      <w:r>
        <w:rPr>
          <w:noProof/>
        </w:rPr>
        <w:t>15</w:t>
      </w:r>
    </w:fldSimple>
  </w:p>
  <w:p w:rsidR="00354795" w:rsidRDefault="003547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795" w:rsidRDefault="00354795" w:rsidP="000C4253">
      <w:pPr>
        <w:spacing w:after="0" w:line="240" w:lineRule="auto"/>
      </w:pPr>
      <w:r>
        <w:separator/>
      </w:r>
    </w:p>
  </w:footnote>
  <w:footnote w:type="continuationSeparator" w:id="0">
    <w:p w:rsidR="00354795" w:rsidRDefault="00354795" w:rsidP="000C42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317D7"/>
    <w:multiLevelType w:val="hybridMultilevel"/>
    <w:tmpl w:val="9C424068"/>
    <w:lvl w:ilvl="0" w:tplc="490482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1">
    <w:nsid w:val="1B5E212A"/>
    <w:multiLevelType w:val="hybridMultilevel"/>
    <w:tmpl w:val="8FE611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9931CC7"/>
    <w:multiLevelType w:val="hybridMultilevel"/>
    <w:tmpl w:val="253828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2F10AD6"/>
    <w:multiLevelType w:val="multilevel"/>
    <w:tmpl w:val="DE6EE06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57D2657E"/>
    <w:multiLevelType w:val="hybridMultilevel"/>
    <w:tmpl w:val="ADE6FAB8"/>
    <w:lvl w:ilvl="0" w:tplc="00C27D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43F0"/>
    <w:rsid w:val="000003CE"/>
    <w:rsid w:val="00045BA7"/>
    <w:rsid w:val="000C4253"/>
    <w:rsid w:val="000D2F60"/>
    <w:rsid w:val="000E3134"/>
    <w:rsid w:val="000F3E3F"/>
    <w:rsid w:val="001663FC"/>
    <w:rsid w:val="00190B0F"/>
    <w:rsid w:val="001A265C"/>
    <w:rsid w:val="001E43C8"/>
    <w:rsid w:val="00207B06"/>
    <w:rsid w:val="00233DC2"/>
    <w:rsid w:val="0027520D"/>
    <w:rsid w:val="002D73A4"/>
    <w:rsid w:val="00300048"/>
    <w:rsid w:val="00325EF2"/>
    <w:rsid w:val="00354795"/>
    <w:rsid w:val="00363557"/>
    <w:rsid w:val="00367E63"/>
    <w:rsid w:val="00376F0D"/>
    <w:rsid w:val="003A66EC"/>
    <w:rsid w:val="003A6EC0"/>
    <w:rsid w:val="003B1AEE"/>
    <w:rsid w:val="00413B0D"/>
    <w:rsid w:val="00444195"/>
    <w:rsid w:val="004613CD"/>
    <w:rsid w:val="004A61E9"/>
    <w:rsid w:val="004B718E"/>
    <w:rsid w:val="004D48C6"/>
    <w:rsid w:val="00514140"/>
    <w:rsid w:val="00517FDD"/>
    <w:rsid w:val="00522926"/>
    <w:rsid w:val="00541973"/>
    <w:rsid w:val="0059604E"/>
    <w:rsid w:val="005C43E1"/>
    <w:rsid w:val="005E4B9B"/>
    <w:rsid w:val="005F3363"/>
    <w:rsid w:val="006210C8"/>
    <w:rsid w:val="0062414A"/>
    <w:rsid w:val="00626889"/>
    <w:rsid w:val="0064104F"/>
    <w:rsid w:val="00643687"/>
    <w:rsid w:val="00670975"/>
    <w:rsid w:val="006D155C"/>
    <w:rsid w:val="006D4ECD"/>
    <w:rsid w:val="006D7D6B"/>
    <w:rsid w:val="00791AF3"/>
    <w:rsid w:val="007D3D93"/>
    <w:rsid w:val="007D4191"/>
    <w:rsid w:val="00820B17"/>
    <w:rsid w:val="008566A1"/>
    <w:rsid w:val="008742BD"/>
    <w:rsid w:val="0088376F"/>
    <w:rsid w:val="008B4DCB"/>
    <w:rsid w:val="0096090B"/>
    <w:rsid w:val="00967014"/>
    <w:rsid w:val="009E5FDE"/>
    <w:rsid w:val="009F1C64"/>
    <w:rsid w:val="00A2066A"/>
    <w:rsid w:val="00A4656F"/>
    <w:rsid w:val="00A760D4"/>
    <w:rsid w:val="00A831B8"/>
    <w:rsid w:val="00B44A3C"/>
    <w:rsid w:val="00B90883"/>
    <w:rsid w:val="00BB6D92"/>
    <w:rsid w:val="00BD37F1"/>
    <w:rsid w:val="00C116D7"/>
    <w:rsid w:val="00C34D4D"/>
    <w:rsid w:val="00D23B65"/>
    <w:rsid w:val="00D42768"/>
    <w:rsid w:val="00D96F08"/>
    <w:rsid w:val="00E043F0"/>
    <w:rsid w:val="00E1575E"/>
    <w:rsid w:val="00E331D4"/>
    <w:rsid w:val="00EA5E5D"/>
    <w:rsid w:val="00EB5B3C"/>
    <w:rsid w:val="00ED0A73"/>
    <w:rsid w:val="00F0193F"/>
    <w:rsid w:val="00F2235A"/>
    <w:rsid w:val="00F25046"/>
    <w:rsid w:val="00F266B7"/>
    <w:rsid w:val="00F750B7"/>
    <w:rsid w:val="00F92C01"/>
    <w:rsid w:val="00FA2AD6"/>
    <w:rsid w:val="00FD7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0D4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9604E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9604E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NormalWeb">
    <w:name w:val="Normal (Web)"/>
    <w:basedOn w:val="Normal"/>
    <w:uiPriority w:val="99"/>
    <w:rsid w:val="005960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59604E"/>
    <w:rPr>
      <w:rFonts w:cs="Times New Roman"/>
      <w:color w:val="0000FF"/>
      <w:u w:val="single"/>
    </w:rPr>
  </w:style>
  <w:style w:type="character" w:customStyle="1" w:styleId="FontStyle12">
    <w:name w:val="Font Style12"/>
    <w:uiPriority w:val="99"/>
    <w:rsid w:val="0059604E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rsid w:val="000C42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C425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C42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C425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archives.ru" TargetMode="Externa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inarh@online.ru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</TotalTime>
  <Pages>23</Pages>
  <Words>3301</Words>
  <Characters>18816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Великая Отечественная война в истории моего села</dc:title>
  <dc:subject/>
  <dc:creator>Sidorov; Егорова Дарья</dc:creator>
  <cp:keywords>Мои земляки</cp:keywords>
  <dc:description/>
  <cp:lastModifiedBy>Школа3</cp:lastModifiedBy>
  <cp:revision>9</cp:revision>
  <dcterms:created xsi:type="dcterms:W3CDTF">2015-01-23T08:16:00Z</dcterms:created>
  <dcterms:modified xsi:type="dcterms:W3CDTF">2015-02-03T03:17:00Z</dcterms:modified>
</cp:coreProperties>
</file>