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A97" w:rsidRDefault="00490A97" w:rsidP="007460AD">
      <w:p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Рассмотрено                                                                   Утверждаю:</w:t>
      </w:r>
    </w:p>
    <w:p w:rsidR="00490A97" w:rsidRDefault="00490A97" w:rsidP="007460AD">
      <w:p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на методическом                                                            и.о. директора </w:t>
      </w:r>
    </w:p>
    <w:p w:rsidR="00490A97" w:rsidRDefault="00490A97" w:rsidP="007460AD">
      <w:pPr>
        <w:pStyle w:val="Heading1"/>
        <w:spacing w:before="0" w:line="240" w:lineRule="auto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              объединении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                                        МКОУ «Верещагинская СОШ»</w:t>
      </w:r>
    </w:p>
    <w:p w:rsidR="00490A97" w:rsidRDefault="00490A97" w:rsidP="007460AD">
      <w:pPr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«19» марта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4"/>
            <w:szCs w:val="24"/>
          </w:rPr>
          <w:t>2014 г</w:t>
        </w:r>
      </w:smartTag>
      <w:r>
        <w:rPr>
          <w:rFonts w:ascii="Times New Roman" w:hAnsi="Times New Roman"/>
          <w:sz w:val="24"/>
          <w:szCs w:val="24"/>
        </w:rPr>
        <w:t xml:space="preserve">.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_______________ Пупкова Н.Л.                                                                                                                                         </w:t>
      </w:r>
    </w:p>
    <w:p w:rsidR="00490A97" w:rsidRDefault="00490A97" w:rsidP="007460AD">
      <w:pPr>
        <w:pStyle w:val="Heading1"/>
        <w:spacing w:before="0" w:line="240" w:lineRule="auto"/>
        <w:rPr>
          <w:rFonts w:ascii="Times New Roman" w:hAnsi="Times New Roman"/>
          <w:b w:val="0"/>
          <w:color w:val="auto"/>
          <w:sz w:val="24"/>
          <w:szCs w:val="24"/>
        </w:rPr>
      </w:pPr>
      <w:r>
        <w:t xml:space="preserve">                                                                                                        </w:t>
      </w:r>
      <w:r>
        <w:rPr>
          <w:rFonts w:ascii="Times New Roman" w:hAnsi="Times New Roman"/>
          <w:b w:val="0"/>
          <w:color w:val="auto"/>
          <w:sz w:val="24"/>
          <w:szCs w:val="24"/>
        </w:rPr>
        <w:t>Приказ №21/1 от 19.03.2014</w:t>
      </w:r>
      <w:r>
        <w:rPr>
          <w:b w:val="0"/>
          <w:color w:val="auto"/>
          <w:sz w:val="24"/>
          <w:szCs w:val="24"/>
        </w:rPr>
        <w:t xml:space="preserve"> г.</w:t>
      </w:r>
    </w:p>
    <w:p w:rsidR="00490A97" w:rsidRPr="004C596A" w:rsidRDefault="00490A97" w:rsidP="000346C5">
      <w:pPr>
        <w:pStyle w:val="Heading1"/>
        <w:jc w:val="center"/>
        <w:rPr>
          <w:rFonts w:ascii="Times New Roman" w:hAnsi="Times New Roman"/>
          <w:color w:val="auto"/>
        </w:rPr>
      </w:pPr>
      <w:r w:rsidRPr="004C596A">
        <w:rPr>
          <w:rFonts w:ascii="Times New Roman" w:hAnsi="Times New Roman"/>
          <w:color w:val="auto"/>
        </w:rPr>
        <w:t>Положение о проведении классных часов в школе.</w:t>
      </w:r>
    </w:p>
    <w:p w:rsidR="00490A97" w:rsidRPr="004C596A" w:rsidRDefault="00490A97" w:rsidP="000346C5">
      <w:pPr>
        <w:rPr>
          <w:b/>
        </w:rPr>
      </w:pPr>
    </w:p>
    <w:p w:rsidR="00490A97" w:rsidRPr="004C596A" w:rsidRDefault="00490A97" w:rsidP="000346C5">
      <w:pPr>
        <w:pStyle w:val="Heading1"/>
        <w:spacing w:before="0" w:line="240" w:lineRule="auto"/>
        <w:jc w:val="center"/>
        <w:rPr>
          <w:rStyle w:val="Strong"/>
          <w:rFonts w:ascii="Times New Roman" w:hAnsi="Times New Roman"/>
          <w:bCs/>
          <w:color w:val="auto"/>
          <w:sz w:val="24"/>
          <w:szCs w:val="24"/>
        </w:rPr>
      </w:pPr>
      <w:r w:rsidRPr="004C596A">
        <w:rPr>
          <w:rStyle w:val="Strong"/>
          <w:rFonts w:ascii="Times New Roman" w:hAnsi="Times New Roman"/>
          <w:bCs/>
          <w:color w:val="auto"/>
          <w:sz w:val="24"/>
          <w:szCs w:val="24"/>
        </w:rPr>
        <w:t>ОБЩИЕ ПОЛОЖЕНИЯ</w:t>
      </w:r>
    </w:p>
    <w:p w:rsidR="00490A97" w:rsidRPr="004C596A" w:rsidRDefault="00490A97" w:rsidP="000346C5"/>
    <w:p w:rsidR="00490A97" w:rsidRPr="004C596A" w:rsidRDefault="00490A97" w:rsidP="000346C5">
      <w:pPr>
        <w:pStyle w:val="Heading1"/>
        <w:spacing w:before="0" w:line="240" w:lineRule="auto"/>
        <w:rPr>
          <w:rFonts w:ascii="Times New Roman" w:hAnsi="Times New Roman"/>
          <w:b w:val="0"/>
          <w:color w:val="auto"/>
          <w:sz w:val="24"/>
          <w:szCs w:val="24"/>
        </w:rPr>
      </w:pPr>
      <w:r w:rsidRPr="004C596A">
        <w:rPr>
          <w:rFonts w:ascii="Times New Roman" w:hAnsi="Times New Roman"/>
          <w:b w:val="0"/>
          <w:color w:val="auto"/>
          <w:sz w:val="24"/>
          <w:szCs w:val="24"/>
        </w:rPr>
        <w:t>Классный час – одна из важнейших форм организации воспитательной работы с учащимися. Это время, когда по-настоящему в неформальной обстановке можно что-то сотворить, создать, узнать, обсудить. Это не урок, но и не пустые разговоры, это классный праздник, на успех которого работает каждый. Классные часы являются основным компонентом системы работы классного руководителя. Они проводятся с различными воспитательными целями. Классный час включается в школьное расписание и проводится каждую неделю в определенный день.</w:t>
      </w:r>
    </w:p>
    <w:p w:rsidR="00490A97" w:rsidRPr="000346C5" w:rsidRDefault="00490A97" w:rsidP="000346C5">
      <w:pPr>
        <w:pStyle w:val="NormalWeb"/>
        <w:rPr>
          <w:b/>
        </w:rPr>
      </w:pPr>
      <w:r w:rsidRPr="000346C5">
        <w:rPr>
          <w:b/>
        </w:rPr>
        <w:t xml:space="preserve">ФОРМЫ ПРОВЕДЕНИЯ классных часов </w:t>
      </w:r>
    </w:p>
    <w:p w:rsidR="00490A97" w:rsidRDefault="00490A97" w:rsidP="000346C5">
      <w:pPr>
        <w:pStyle w:val="NormalWeb"/>
      </w:pPr>
      <w:r>
        <w:t>• лекция</w:t>
      </w:r>
      <w:r>
        <w:br/>
        <w:t>• беседа</w:t>
      </w:r>
      <w:r>
        <w:br/>
        <w:t>• интеллектуальная/деловая/ролевая игра</w:t>
      </w:r>
      <w:r>
        <w:br/>
        <w:t>• конкурс</w:t>
      </w:r>
      <w:r>
        <w:br/>
        <w:t>• викторина</w:t>
      </w:r>
      <w:r>
        <w:br/>
        <w:t>• тренинг</w:t>
      </w:r>
      <w:r>
        <w:br/>
        <w:t>• дискуссия</w:t>
      </w:r>
      <w:r>
        <w:br/>
        <w:t>• «мозговой штурм» и др.</w:t>
      </w:r>
      <w:r>
        <w:br/>
        <w:t>При выборе формы проведения конкретного классного часа классный руководитель должен учитывать:</w:t>
      </w:r>
      <w:r>
        <w:br/>
        <w:t>• возрастные и интеллектуальные особенности школьников</w:t>
      </w:r>
      <w:r>
        <w:br/>
        <w:t>• их интересы и запросы</w:t>
      </w:r>
      <w:r>
        <w:br/>
        <w:t>• соответствие формы тематике и цели классного часа</w:t>
      </w:r>
      <w:r>
        <w:br/>
        <w:t>• собственный опыт воспитательной работы</w:t>
      </w:r>
      <w:r>
        <w:br/>
        <w:t>• школьные условия</w:t>
      </w:r>
    </w:p>
    <w:p w:rsidR="00490A97" w:rsidRPr="000346C5" w:rsidRDefault="00490A97" w:rsidP="000346C5">
      <w:pPr>
        <w:pStyle w:val="NormalWeb"/>
        <w:rPr>
          <w:b/>
        </w:rPr>
      </w:pPr>
      <w:r w:rsidRPr="000346C5">
        <w:rPr>
          <w:b/>
          <w:color w:val="000000"/>
        </w:rPr>
        <w:t xml:space="preserve">ВОСПИТАТЕЛЬНЫЕ ФУНКЦИИ классного часа </w:t>
      </w:r>
    </w:p>
    <w:p w:rsidR="00490A97" w:rsidRDefault="00490A97" w:rsidP="000346C5">
      <w:pPr>
        <w:pStyle w:val="NormalWeb"/>
      </w:pPr>
      <w:r>
        <w:t>Классный час выполняет три основные воспитательные функции: просветительскую, ориентирующую и направляющую.</w:t>
      </w:r>
      <w:r>
        <w:br/>
        <w:t>Просветительская функция заключается в том, что классный час расширяет круг знаний воспитанников по этике, эстетике, психологии, по различным учебным дисциплинам. Предметом классного часа могут быть знания области техники, народного хозяйства, а также сведения о событиях, происходящих в родной станице, районе, крае , стране, мире, т.е. объектом рассмотрения может стать любое явление социальной жизни.</w:t>
      </w:r>
      <w:r>
        <w:br/>
        <w:t xml:space="preserve">Ориентирующая функция состоит в формировании у школьников определенного отношения к объектам окружающей действительности, в выработке у них  материальных и духовных, общественных ценностей. Если просветительская функция предполагает знакомство с миром, то ориентирующая – его оценку. Названные функции тесно взаимосвязаны между собой, так как невозможно знакомить с миром, не давая оценку ему. </w:t>
      </w:r>
    </w:p>
    <w:p w:rsidR="00490A97" w:rsidRDefault="00490A97" w:rsidP="000346C5">
      <w:pPr>
        <w:pStyle w:val="NormalWeb"/>
      </w:pPr>
      <w:r>
        <w:t>Невозможно привить любовь к тому, с чем ребенок не знаком.</w:t>
      </w:r>
      <w:r>
        <w:br/>
        <w:t>Направляющая функция классного часа предусматривает перевод разговора о жизни в область реальной практики учащихся, направляя их деятельность. Эта функция выступает как реальное воздействие на практическую сторону жизни школьников, их поведение, выбор ими жизненного пути, постановку жизненных целей и их реализацию. Если в процессе проведения классного часа отсутствует направленность, то эффективность его воздействия существенно снижается или сводится на нет, так как знания не переходят в убеждения, в реальные поступки.</w:t>
      </w:r>
      <w:r>
        <w:br/>
        <w:t>Чаще всего классный час выполняет все три функции одновременно.</w:t>
      </w:r>
    </w:p>
    <w:p w:rsidR="00490A97" w:rsidRPr="000346C5" w:rsidRDefault="00490A97" w:rsidP="000346C5">
      <w:pPr>
        <w:pStyle w:val="NormalWeb"/>
        <w:rPr>
          <w:b/>
        </w:rPr>
      </w:pPr>
      <w:r w:rsidRPr="000346C5">
        <w:rPr>
          <w:b/>
          <w:color w:val="000000"/>
        </w:rPr>
        <w:t xml:space="preserve">ТЕМАТИКА классных часов </w:t>
      </w:r>
    </w:p>
    <w:p w:rsidR="00490A97" w:rsidRDefault="00490A97" w:rsidP="000346C5">
      <w:pPr>
        <w:pStyle w:val="NormalWeb"/>
      </w:pPr>
      <w:r>
        <w:t>Тематика классных часов разнообразна. Она заранее определяется и отражается в планах воспитательной работы классных руководителей. Классные часы могут посвящаться:</w:t>
      </w:r>
      <w:r>
        <w:br/>
        <w:t>• морально-этическим проблемам (на них формируется определенное отношение школьников к Родине, труду, коллективу, природе, родителям, самому себе и т.п.)</w:t>
      </w:r>
      <w:r>
        <w:br/>
        <w:t>• проблемам науки и познания (цель таких классных часов в выработке у школьников правильного отношения к учебе, науке, литературе как источнику духовного развития личности)</w:t>
      </w:r>
      <w:r>
        <w:br/>
        <w:t>• эстетическим проблемам (здесь ученики знакомятся с основными положениями эстетики; говорят о прекрасном в природе, одежде человека, в быту, труде, поведении; развивают свой творческий потенциал)</w:t>
      </w:r>
      <w:r>
        <w:br/>
        <w:t>• вопросам государства и права (эти классные часы развивают интерес школьников к политическим событиям, происходящим в мире; формируют чувство ответственности и гордости за Родину, ее успехи на международной арене; учат видеть суть государственной политики,  классные часы на политические темы должны проводиться в прямой зависимости от насыщенности года различными политическими событиями)</w:t>
      </w:r>
      <w:r>
        <w:br/>
        <w:t>• вопросам физиологии и гигиены, здорового образа жизни, которые должны восприниматься учащимися как элементы культуры и красоты человека</w:t>
      </w:r>
      <w:r>
        <w:br/>
        <w:t>• психологическим проблемам (цель – стимулировать процесс самопознания, самовоспитания и организация элементарного психологического просвещения)</w:t>
      </w:r>
      <w:r>
        <w:br/>
        <w:t>• проблемам экологии (цель – привитие ответственного отношения к природе)</w:t>
      </w:r>
      <w:r>
        <w:br/>
        <w:t>• общешкольным проблемам (значимым событиям, юбилейным датам, праздникам, традициям и т.п.)</w:t>
      </w:r>
    </w:p>
    <w:p w:rsidR="00490A97" w:rsidRDefault="00490A97" w:rsidP="000346C5">
      <w:pPr>
        <w:pStyle w:val="NormalWeb"/>
        <w:rPr>
          <w:b/>
          <w:color w:val="000000"/>
        </w:rPr>
      </w:pPr>
      <w:r w:rsidRPr="000346C5">
        <w:rPr>
          <w:b/>
          <w:color w:val="000000"/>
        </w:rPr>
        <w:t xml:space="preserve">ОРГАНИЗАЦИЯ классного часа </w:t>
      </w:r>
    </w:p>
    <w:p w:rsidR="00490A97" w:rsidRDefault="00490A97" w:rsidP="000346C5">
      <w:pPr>
        <w:pStyle w:val="NormalWeb"/>
        <w:rPr>
          <w:color w:val="000000"/>
        </w:rPr>
      </w:pPr>
      <w:r w:rsidRPr="000346C5">
        <w:rPr>
          <w:color w:val="000000"/>
        </w:rPr>
        <w:t xml:space="preserve">При планировании </w:t>
      </w:r>
      <w:r>
        <w:rPr>
          <w:color w:val="000000"/>
        </w:rPr>
        <w:t>открытых классных часов следует равномерно  распределять их по учебному году.. Каждый педагог может в течение учебного года провести 1 – открытых классных часа. Не целесообразно планировать на первую и последнюю неделю четверти каникул.</w:t>
      </w:r>
    </w:p>
    <w:p w:rsidR="00490A97" w:rsidRPr="000346C5" w:rsidRDefault="00490A97" w:rsidP="000346C5">
      <w:pPr>
        <w:pStyle w:val="NormalWeb"/>
      </w:pPr>
      <w:r>
        <w:rPr>
          <w:color w:val="000000"/>
        </w:rPr>
        <w:t>За месяц до проведения открытого классного часа педагог или руководитель методического объединения  ставит в известность заместителя директора по УВР о проведении открытого классного часа.</w:t>
      </w:r>
    </w:p>
    <w:p w:rsidR="00490A97" w:rsidRDefault="00490A97" w:rsidP="000346C5">
      <w:pPr>
        <w:pStyle w:val="NormalWeb"/>
      </w:pPr>
      <w:r>
        <w:t>Организация классного часа начинается с психологической подготовки учеников к серьезному разговору. Немаловажную часть общей организационной работы составляет подготовка помещения к данному мероприятию. Классная комната должна быть чисто убрана, проветрена, по необходимости декорирована цветами, афоризмами и т.п. Тема классного часа может быть написана на доске/плакате, кроме того, должны быть сообщены вопросы, подлежащие обсуждению.</w:t>
      </w:r>
      <w:r>
        <w:br/>
        <w:t>На классном часе ученики рассаживаются, как им хочется.</w:t>
      </w:r>
      <w:r>
        <w:br/>
        <w:t>Продолжительность классного часа – 45 мин, но у младших школьников может быть сокращена до 20-30мин, у старших школьников она может быть более одного астрономического часа (если проблема заинтересовала всех учеников, и обсуждение не было завершено). Однако в любом случае надо учитывать требования к режиму дня школьника.</w:t>
      </w:r>
    </w:p>
    <w:p w:rsidR="00490A97" w:rsidRDefault="00490A97" w:rsidP="000346C5">
      <w:pPr>
        <w:pStyle w:val="NormalWeb"/>
      </w:pPr>
      <w:r w:rsidRPr="003F4D0F">
        <w:t xml:space="preserve"> </w:t>
      </w:r>
      <w:r>
        <w:t>Перед проведением классного часа классный руководитель должен решить ряд задач:</w:t>
      </w:r>
      <w:r>
        <w:br/>
        <w:t>• определить тему классного часа</w:t>
      </w:r>
      <w:r>
        <w:br/>
        <w:t>• подобрать форму/методы/технологии его проведения</w:t>
      </w:r>
      <w:r>
        <w:br/>
        <w:t>• место проведения</w:t>
      </w:r>
      <w:r>
        <w:br/>
        <w:t>• составить план проведения классного часа</w:t>
      </w:r>
      <w:r>
        <w:br/>
        <w:t>• вовлечь в процесс подготовки и проведения как можно больше участников</w:t>
      </w:r>
      <w:r>
        <w:br/>
        <w:t>• распределить задания между творческими группами и отдельными учащимися</w:t>
      </w:r>
      <w:r>
        <w:br/>
      </w:r>
    </w:p>
    <w:p w:rsidR="00490A97" w:rsidRDefault="00490A97" w:rsidP="000346C5">
      <w:pPr>
        <w:pStyle w:val="NormalWeb"/>
      </w:pPr>
      <w:r>
        <w:t>Приобщая  учеников к проведению классных часов,  вовлекая в разговор о жизни, классный руководитель учит их анализу жизненных явлений.</w:t>
      </w:r>
      <w:r>
        <w:br/>
        <w:t xml:space="preserve">Любой коллектив держится традициями, и классный час должен быть традиционен. Значит, создавать его надо вместе, всем коллективом: педагогу и детям, тогда на классном часе станут возможны совместное творчество, обоюдный обмен мнениями, созидательная работа по строительству коллектива своего класса. </w:t>
      </w:r>
    </w:p>
    <w:p w:rsidR="00490A97" w:rsidRPr="000346C5" w:rsidRDefault="00490A97" w:rsidP="000346C5">
      <w:pPr>
        <w:pStyle w:val="NormalWeb"/>
        <w:rPr>
          <w:b/>
        </w:rPr>
      </w:pPr>
      <w:r w:rsidRPr="000346C5">
        <w:rPr>
          <w:b/>
        </w:rPr>
        <w:t xml:space="preserve">СТРУКТУРА классного часа </w:t>
      </w:r>
    </w:p>
    <w:p w:rsidR="00490A97" w:rsidRDefault="00490A97" w:rsidP="000346C5">
      <w:pPr>
        <w:pStyle w:val="NormalWeb"/>
      </w:pPr>
      <w:r>
        <w:t>В структурном отношении классный час состоит из трех частей: вступительной, основной и заключительной.</w:t>
      </w:r>
      <w:r>
        <w:br/>
        <w:t>Назначение вступительной части: активизировать внимание учеников, обеспечить достаточно серьезное и уважительное отношение к теме разговора, определить место и значение обсуждаемого вопроса в жизни человека, производстве, развитии науки и общества.</w:t>
      </w:r>
    </w:p>
    <w:p w:rsidR="00490A97" w:rsidRDefault="00490A97" w:rsidP="000346C5">
      <w:pPr>
        <w:pStyle w:val="NormalWeb"/>
      </w:pPr>
      <w:r>
        <w:t>Цели основной части определяются воспитательными задачами классного часа. Во время заключительной части важно:</w:t>
      </w:r>
      <w:r>
        <w:br/>
        <w:t>• стимулировать потребность школьников в самовоспитании,</w:t>
      </w:r>
      <w:r>
        <w:br/>
        <w:t>• поддержать желание изменить к лучшему жизнь окружающих,</w:t>
      </w:r>
      <w:r>
        <w:br/>
        <w:t>• направить энергию воспитанников на совершение практических дел на благо других людей.</w:t>
      </w:r>
    </w:p>
    <w:p w:rsidR="00490A97" w:rsidRDefault="00490A97" w:rsidP="000346C5">
      <w:pPr>
        <w:pStyle w:val="NormalWeb"/>
      </w:pPr>
    </w:p>
    <w:p w:rsidR="00490A97" w:rsidRDefault="00490A97" w:rsidP="000346C5">
      <w:pPr>
        <w:pStyle w:val="NormalWeb"/>
      </w:pPr>
      <w:r>
        <w:t>АНАЛИЗ ПРОВЕДЕННОГО КЛАССНОГО ЧАСА</w:t>
      </w:r>
    </w:p>
    <w:p w:rsidR="00490A97" w:rsidRDefault="00490A97" w:rsidP="000346C5">
      <w:pPr>
        <w:pStyle w:val="NormalWeb"/>
      </w:pPr>
      <w:r>
        <w:t>Классный руководитель ____________________________________________________________________________________</w:t>
      </w:r>
      <w:r>
        <w:br/>
        <w:t>(Ф. И.О., квалификация)</w:t>
      </w:r>
    </w:p>
    <w:p w:rsidR="00490A97" w:rsidRDefault="00490A97" w:rsidP="000346C5">
      <w:pPr>
        <w:pStyle w:val="NormalWeb"/>
      </w:pPr>
      <w:r>
        <w:t>1. Общие сведения о классном часе</w:t>
      </w:r>
    </w:p>
    <w:p w:rsidR="00490A97" w:rsidRDefault="00490A97" w:rsidP="000346C5">
      <w:pPr>
        <w:pStyle w:val="NormalWeb"/>
      </w:pPr>
      <w:r>
        <w:t>Дата ____________________ класс_____________________</w:t>
      </w:r>
      <w:r>
        <w:br/>
        <w:t>Тема классного часа ________________________________________________________________________</w:t>
      </w:r>
      <w:r>
        <w:br/>
        <w:t>Форма проведения __________________________________________________________________________</w:t>
      </w:r>
      <w:r>
        <w:br/>
        <w:t>Внедряемая технология (элементы технологии):</w:t>
      </w:r>
      <w:r>
        <w:br/>
        <w:t>- коллективно-творческого воспитания, воспитание на основе системного подхода, индивидуализированного (персонального) воспитания, воспитание в процессе обучения (нужное подчеркнуть)</w:t>
      </w:r>
      <w:r>
        <w:br/>
        <w:t>- другая технология__________________________________________________________</w:t>
      </w:r>
      <w:r>
        <w:br/>
        <w:t>Оптимальность объема предложенного познавательного материала_______________________________ ____________________________________________________________________________</w:t>
      </w:r>
      <w:r>
        <w:br/>
        <w:t>Актуальность и воспитательная направленность классного часа _________________________________ ______________________________________ ______________________________________________________</w:t>
      </w:r>
      <w:r>
        <w:br/>
        <w:t>Степень новизны, проблемности и привлекательности познавательной информации для воспитанников _____________________________________________________________________________</w:t>
      </w:r>
      <w:r>
        <w:br/>
        <w:t>Место классного часа в воспитательной системе________________________________________________ __________________</w:t>
      </w:r>
      <w:r>
        <w:br/>
        <w:t>Характеристика цели классного часа и соответствие ее содержанию классного часа ______________ ____________________________________________________</w:t>
      </w:r>
      <w:r>
        <w:br/>
        <w:t>Характеристика используемого оборудования:</w:t>
      </w:r>
      <w:r>
        <w:br/>
        <w:t>- средства наглядности ____________________________________________________________</w:t>
      </w:r>
      <w:r>
        <w:br/>
        <w:t>- ТСО __________________________________________________________________________</w:t>
      </w:r>
      <w:r>
        <w:br/>
        <w:t>- раздаточный материал ___________________________________________________________</w:t>
      </w:r>
      <w:r>
        <w:br/>
        <w:t>- другое _________________________________________________________________________</w:t>
      </w:r>
      <w:r>
        <w:br/>
        <w:t>Соответствие оформления учебного помещения классного часа тематике _________________________________________________________________________</w:t>
      </w:r>
      <w:r>
        <w:br/>
        <w:t>Уровень активности обучающихся в ходе подготовительной работы ______________________________</w:t>
      </w:r>
      <w:r>
        <w:br/>
        <w:t>Организация воспитательной деятельности:</w:t>
      </w:r>
    </w:p>
    <w:p w:rsidR="00490A97" w:rsidRDefault="00490A97" w:rsidP="000346C5">
      <w:pPr>
        <w:pStyle w:val="NormalWeb"/>
        <w:ind w:left="-567"/>
      </w:pPr>
      <w:r>
        <w:t>Наличие и качество проведения оргмомента:</w:t>
      </w:r>
      <w:r>
        <w:br/>
        <w:t>• подготовка учащихся к началу классного часа, эмоциональный настрой ________________________</w:t>
      </w:r>
      <w:r>
        <w:br/>
        <w:t>• организационное начало классного часа (методы и виды деятельности) ________________________</w:t>
      </w:r>
      <w:r>
        <w:br/>
        <w:t>• внешняя готовность____________________________________________________________________</w:t>
      </w:r>
      <w:r>
        <w:br/>
        <w:t>• психологическая готовность обучающихся_________________________________________________</w:t>
      </w:r>
      <w:r>
        <w:br/>
        <w:t>• оформление класса_______________________________________________________________</w:t>
      </w:r>
    </w:p>
    <w:p w:rsidR="00490A97" w:rsidRDefault="00490A97" w:rsidP="000346C5">
      <w:pPr>
        <w:pStyle w:val="NormalWeb"/>
      </w:pPr>
      <w:r>
        <w:t>- Использование разнообразных форм деятельности в организации мероприятия (коллективная, групповая, индивидуальная, парная и др.) _________________________________________________</w:t>
      </w:r>
      <w:r>
        <w:br/>
        <w:t>- Обоснование выбора формы проведения классного часа (музыкально-поэтическая композиция, игра, экскурсия, конкурс, диспут, беседа и др.) _____________________________________________</w:t>
      </w:r>
      <w:r>
        <w:br/>
        <w:t>- Характеристика этапа подведения итогов классного часа__________________________________</w:t>
      </w:r>
      <w:r>
        <w:br/>
        <w:t>____________________________________________________________________________</w:t>
      </w:r>
    </w:p>
    <w:p w:rsidR="00490A97" w:rsidRDefault="00490A97" w:rsidP="000346C5">
      <w:pPr>
        <w:pStyle w:val="NormalWeb"/>
        <w:spacing w:before="0" w:beforeAutospacing="0" w:after="0" w:afterAutospacing="0"/>
      </w:pPr>
      <w:r>
        <w:t>2. Деятельность учащихся</w:t>
      </w:r>
    </w:p>
    <w:p w:rsidR="00490A97" w:rsidRDefault="00490A97" w:rsidP="000346C5">
      <w:pPr>
        <w:pStyle w:val="NormalWeb"/>
        <w:spacing w:before="0" w:beforeAutospacing="0" w:after="0" w:afterAutospacing="0"/>
      </w:pPr>
      <w:r>
        <w:t>Уровень активности:</w:t>
      </w:r>
      <w:r>
        <w:br/>
        <w:t>- высокий, средний, низкий, нормальный, динамичный;</w:t>
      </w:r>
      <w:r>
        <w:br/>
        <w:t>- репродуктивная деятельность, продуктивная деятельность, творческая деятельность (нужное подчеркнуть)</w:t>
      </w:r>
      <w:r>
        <w:br/>
        <w:t xml:space="preserve">Интерес к теме _____________________________________________________________________________Самостоятельность суждений _________________________________________________________________ </w:t>
      </w:r>
    </w:p>
    <w:p w:rsidR="00490A97" w:rsidRDefault="00490A97" w:rsidP="000346C5">
      <w:pPr>
        <w:pStyle w:val="NormalWeb"/>
      </w:pPr>
      <w:r>
        <w:t>Речь обучающихся, грамотность ______________________________________________________________</w:t>
      </w:r>
    </w:p>
    <w:p w:rsidR="00490A97" w:rsidRDefault="00490A97" w:rsidP="000346C5">
      <w:pPr>
        <w:pStyle w:val="NormalWeb"/>
      </w:pPr>
      <w:r>
        <w:t>Культура поведения, дисциплина _____________________________________________________________</w:t>
      </w:r>
    </w:p>
    <w:p w:rsidR="00490A97" w:rsidRDefault="00490A97" w:rsidP="000346C5">
      <w:pPr>
        <w:pStyle w:val="NormalWeb"/>
      </w:pPr>
      <w:r>
        <w:t>3. Результативность классного часа</w:t>
      </w:r>
    </w:p>
    <w:p w:rsidR="00490A97" w:rsidRDefault="00490A97" w:rsidP="000346C5">
      <w:pPr>
        <w:pStyle w:val="NormalWeb"/>
      </w:pPr>
      <w:r>
        <w:t>Создание атмосферы творчества, глубины осознания проблемы и т.д._____________________________</w:t>
      </w:r>
      <w:r>
        <w:br/>
        <w:t>Эмоциональность классного часа_____________________________________________________________</w:t>
      </w:r>
      <w:r>
        <w:br/>
        <w:t>Управление процессом внимания на протяжении всего мероприятия_____________________________</w:t>
      </w:r>
      <w:r>
        <w:br/>
        <w:t>Формы и методы организации деятельности обучающихся:</w:t>
      </w:r>
      <w:r>
        <w:br/>
        <w:t>- формы: индивидуальная, групповая (парная), фронтальная, коллективная; метод проблемного обучения, частично-поисковый, исследовательский объяснительно-иллюстративный; словесные, наглядные, практические.</w:t>
      </w:r>
      <w:r>
        <w:br/>
        <w:t>- другое _________________________________________________________________________</w:t>
      </w:r>
      <w:r>
        <w:br/>
        <w:t>Морально-психологическая атмосфера классного часа:</w:t>
      </w:r>
      <w:r>
        <w:br/>
        <w:t>- простота общения, взаимоуважение, требовательность, юмор, непредвзятое отношение, объективность оценки, взвешенная реакция, придирчивость, нервозность, раздражение;</w:t>
      </w:r>
      <w:r>
        <w:br/>
        <w:t>- другое _________________________________________________________________________</w:t>
      </w:r>
    </w:p>
    <w:p w:rsidR="00490A97" w:rsidRDefault="00490A97" w:rsidP="000346C5">
      <w:pPr>
        <w:pStyle w:val="NormalWeb"/>
      </w:pPr>
      <w:r>
        <w:t>Выводы и рекомендации _______________________________________________________________</w:t>
      </w:r>
      <w:r>
        <w:br/>
      </w:r>
    </w:p>
    <w:p w:rsidR="00490A97" w:rsidRDefault="00490A97" w:rsidP="000346C5">
      <w:pPr>
        <w:pStyle w:val="NormalWeb"/>
      </w:pPr>
      <w:r>
        <w:t>Самоанализ составила ___________________ __________________________</w:t>
      </w:r>
      <w:r>
        <w:br/>
        <w:t>(Ф.И.О.)</w:t>
      </w:r>
    </w:p>
    <w:p w:rsidR="00490A97" w:rsidRDefault="00490A97" w:rsidP="000346C5">
      <w:pPr>
        <w:pStyle w:val="NormalWeb"/>
      </w:pPr>
      <w:r>
        <w:t>" ____"__________________20____г.</w:t>
      </w:r>
    </w:p>
    <w:sectPr w:rsidR="00490A97" w:rsidSect="007460AD">
      <w:pgSz w:w="11906" w:h="16838"/>
      <w:pgMar w:top="1134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46C5"/>
    <w:rsid w:val="000346C5"/>
    <w:rsid w:val="002169EE"/>
    <w:rsid w:val="003203B6"/>
    <w:rsid w:val="00391769"/>
    <w:rsid w:val="003C3158"/>
    <w:rsid w:val="003E1266"/>
    <w:rsid w:val="003F4D0F"/>
    <w:rsid w:val="00490A97"/>
    <w:rsid w:val="004C596A"/>
    <w:rsid w:val="004D733C"/>
    <w:rsid w:val="00671EFD"/>
    <w:rsid w:val="007460AD"/>
    <w:rsid w:val="00950B1B"/>
    <w:rsid w:val="00955D04"/>
    <w:rsid w:val="00BA4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6C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46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46C5"/>
    <w:rPr>
      <w:rFonts w:ascii="Cambria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rsid w:val="000346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0346C5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42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5</Pages>
  <Words>1883</Words>
  <Characters>10737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Школа2</cp:lastModifiedBy>
  <cp:revision>4</cp:revision>
  <cp:lastPrinted>2014-06-02T08:27:00Z</cp:lastPrinted>
  <dcterms:created xsi:type="dcterms:W3CDTF">2014-04-01T03:16:00Z</dcterms:created>
  <dcterms:modified xsi:type="dcterms:W3CDTF">2014-06-02T08:28:00Z</dcterms:modified>
</cp:coreProperties>
</file>